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B197" w14:textId="77777777" w:rsidR="006812B8" w:rsidRDefault="006812B8" w:rsidP="00EF52EA">
      <w:pPr>
        <w:autoSpaceDE w:val="0"/>
        <w:autoSpaceDN w:val="0"/>
        <w:adjustRightInd w:val="0"/>
        <w:jc w:val="center"/>
        <w:rPr>
          <w:noProof/>
          <w:sz w:val="28"/>
        </w:rPr>
      </w:pPr>
    </w:p>
    <w:p w14:paraId="64D3BA09" w14:textId="6CC468BB" w:rsidR="00EF52EA" w:rsidRDefault="00EF52EA" w:rsidP="00EF52EA">
      <w:pPr>
        <w:autoSpaceDE w:val="0"/>
        <w:autoSpaceDN w:val="0"/>
        <w:adjustRightInd w:val="0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 wp14:anchorId="655DE66E" wp14:editId="5E5E0717">
            <wp:extent cx="717466" cy="84075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13" cy="85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94E7E1" w14:textId="77777777" w:rsidR="00EF52EA" w:rsidRDefault="00EF52EA" w:rsidP="00EF52EA">
      <w:pPr>
        <w:autoSpaceDE w:val="0"/>
        <w:autoSpaceDN w:val="0"/>
        <w:adjustRightInd w:val="0"/>
        <w:ind w:left="-567"/>
        <w:jc w:val="center"/>
        <w:rPr>
          <w:bCs/>
          <w:sz w:val="28"/>
          <w:szCs w:val="28"/>
        </w:rPr>
      </w:pPr>
    </w:p>
    <w:p w14:paraId="509058D6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КЕМЕРОВСКАЯ ОБЛАСТЬ - КУЗБАСС</w:t>
      </w:r>
    </w:p>
    <w:p w14:paraId="4CACE920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078533C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ПРОКОПЬЕВСКИЙ ГОРОДСКОЙ ОКРУГ</w:t>
      </w:r>
    </w:p>
    <w:p w14:paraId="431DD9C5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B384483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ПРОКОПЬЕВСКА</w:t>
      </w:r>
    </w:p>
    <w:p w14:paraId="68A94FA5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2616919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14:paraId="2E09BD19" w14:textId="77777777" w:rsidR="00EF52EA" w:rsidRDefault="00EF52EA" w:rsidP="00EF52E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85BA8">
        <w:rPr>
          <w:sz w:val="22"/>
        </w:rPr>
        <w:object w:dxaOrig="10205" w:dyaOrig="648" w14:anchorId="166612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pt;height:26.25pt" o:ole="" fillcolor="window">
            <v:imagedata r:id="rId9" o:title=""/>
          </v:shape>
          <o:OLEObject Type="Embed" ProgID="Word.Document.8" ShapeID="_x0000_i1025" DrawAspect="Content" ObjectID="_1824537566" r:id="rId10"/>
        </w:object>
      </w:r>
    </w:p>
    <w:p w14:paraId="46A839D4" w14:textId="77777777" w:rsidR="00EF52EA" w:rsidRPr="00A04C6A" w:rsidRDefault="00EF52EA" w:rsidP="00EF52E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A04C6A">
        <w:rPr>
          <w:sz w:val="28"/>
          <w:szCs w:val="28"/>
        </w:rPr>
        <w:t>т</w:t>
      </w:r>
      <w:r>
        <w:rPr>
          <w:sz w:val="28"/>
          <w:szCs w:val="28"/>
        </w:rPr>
        <w:t xml:space="preserve"> _______</w:t>
      </w:r>
      <w:r w:rsidRPr="00A04C6A">
        <w:rPr>
          <w:sz w:val="28"/>
          <w:szCs w:val="28"/>
        </w:rPr>
        <w:t xml:space="preserve">2025 г.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A04C6A">
        <w:rPr>
          <w:sz w:val="28"/>
          <w:szCs w:val="28"/>
        </w:rPr>
        <w:t>№</w:t>
      </w:r>
      <w:r>
        <w:rPr>
          <w:sz w:val="28"/>
          <w:szCs w:val="28"/>
        </w:rPr>
        <w:t xml:space="preserve"> _______ </w:t>
      </w:r>
      <w:r w:rsidRPr="00A04C6A">
        <w:rPr>
          <w:sz w:val="28"/>
          <w:szCs w:val="28"/>
        </w:rPr>
        <w:t>-п</w:t>
      </w:r>
    </w:p>
    <w:p w14:paraId="3EBF5A60" w14:textId="77777777" w:rsidR="00EF52EA" w:rsidRDefault="00EF52EA" w:rsidP="00EF52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FADEFB" w14:textId="77777777" w:rsidR="00EF52EA" w:rsidRDefault="00EF52EA" w:rsidP="00EF52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490F50" w14:textId="77777777" w:rsidR="00EF52EA" w:rsidRDefault="00EF52EA" w:rsidP="00EF52EA">
      <w:pPr>
        <w:pStyle w:val="af6"/>
        <w:spacing w:before="0" w:after="0"/>
        <w:jc w:val="left"/>
        <w:rPr>
          <w:rFonts w:ascii="Times New Roman" w:hAnsi="Times New Roman"/>
          <w:b/>
        </w:rPr>
      </w:pPr>
      <w:r w:rsidRPr="001A74A8">
        <w:rPr>
          <w:rFonts w:ascii="Times New Roman" w:hAnsi="Times New Roman"/>
        </w:rPr>
        <w:t>О</w:t>
      </w:r>
      <w:r>
        <w:rPr>
          <w:rFonts w:ascii="Times New Roman" w:hAnsi="Times New Roman"/>
        </w:rPr>
        <w:t>б утверждении муниципальной программы</w:t>
      </w:r>
    </w:p>
    <w:p w14:paraId="06CE1299" w14:textId="696C5B32" w:rsidR="00EF52EA" w:rsidRPr="00EF52EA" w:rsidRDefault="00EF52EA" w:rsidP="009F753F">
      <w:pPr>
        <w:pStyle w:val="af6"/>
        <w:spacing w:before="0" w:after="0"/>
        <w:jc w:val="left"/>
        <w:rPr>
          <w:rFonts w:ascii="Times New Roman" w:hAnsi="Times New Roman"/>
          <w:bCs/>
        </w:rPr>
      </w:pPr>
      <w:r w:rsidRPr="002E53D0">
        <w:rPr>
          <w:rFonts w:ascii="Times New Roman" w:hAnsi="Times New Roman"/>
        </w:rPr>
        <w:t>«</w:t>
      </w:r>
      <w:r w:rsidR="009F753F">
        <w:rPr>
          <w:rFonts w:ascii="Times New Roman" w:hAnsi="Times New Roman"/>
          <w:bCs/>
        </w:rPr>
        <w:t>Молодежная политика</w:t>
      </w:r>
      <w:r w:rsidRPr="00EF52EA">
        <w:rPr>
          <w:rFonts w:ascii="Times New Roman" w:hAnsi="Times New Roman"/>
          <w:bCs/>
        </w:rPr>
        <w:t>»</w:t>
      </w:r>
    </w:p>
    <w:p w14:paraId="2AAC279D" w14:textId="77777777" w:rsidR="00EF52EA" w:rsidRDefault="00EF52EA" w:rsidP="00EF52EA">
      <w:pPr>
        <w:pStyle w:val="af6"/>
        <w:spacing w:before="0" w:after="0"/>
        <w:jc w:val="left"/>
        <w:rPr>
          <w:rFonts w:ascii="Times New Roman" w:hAnsi="Times New Roman"/>
          <w:b/>
        </w:rPr>
      </w:pPr>
    </w:p>
    <w:p w14:paraId="29787612" w14:textId="2DE9C78C" w:rsidR="00EF52EA" w:rsidRPr="002E53D0" w:rsidRDefault="00EF52EA" w:rsidP="00EF52EA">
      <w:pPr>
        <w:pStyle w:val="a5"/>
        <w:tabs>
          <w:tab w:val="clear" w:pos="4677"/>
          <w:tab w:val="clear" w:pos="9355"/>
          <w:tab w:val="left" w:pos="709"/>
        </w:tabs>
        <w:ind w:firstLine="567"/>
        <w:jc w:val="both"/>
        <w:rPr>
          <w:sz w:val="28"/>
          <w:szCs w:val="28"/>
        </w:rPr>
      </w:pPr>
      <w:r w:rsidRPr="00EB2345">
        <w:rPr>
          <w:sz w:val="28"/>
          <w:szCs w:val="28"/>
        </w:rPr>
        <w:t>В соответствии со статьями 86,</w:t>
      </w:r>
      <w:r>
        <w:rPr>
          <w:sz w:val="28"/>
          <w:szCs w:val="28"/>
        </w:rPr>
        <w:t xml:space="preserve"> </w:t>
      </w:r>
      <w:r w:rsidRPr="00EB2345">
        <w:rPr>
          <w:sz w:val="28"/>
          <w:szCs w:val="28"/>
        </w:rPr>
        <w:t xml:space="preserve">179 Бюджетного кодекса Российской </w:t>
      </w:r>
      <w:r w:rsidRPr="008F3825">
        <w:rPr>
          <w:sz w:val="28"/>
          <w:szCs w:val="28"/>
        </w:rPr>
        <w:t xml:space="preserve">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города Прокопьевска </w:t>
      </w:r>
      <w:r>
        <w:rPr>
          <w:sz w:val="28"/>
          <w:szCs w:val="28"/>
        </w:rPr>
        <w:t xml:space="preserve"> </w:t>
      </w:r>
      <w:r w:rsidRPr="008F382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8F3825">
        <w:rPr>
          <w:sz w:val="28"/>
          <w:szCs w:val="28"/>
        </w:rPr>
        <w:t>05.11.2025г.</w:t>
      </w:r>
      <w:r>
        <w:rPr>
          <w:sz w:val="28"/>
          <w:szCs w:val="28"/>
        </w:rPr>
        <w:t xml:space="preserve"> </w:t>
      </w:r>
      <w:r w:rsidRPr="008F3825">
        <w:rPr>
          <w:sz w:val="28"/>
          <w:szCs w:val="28"/>
        </w:rPr>
        <w:t xml:space="preserve">№ 190-П «Об утверждении </w:t>
      </w:r>
      <w:r w:rsidRPr="00D3538C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3538C">
        <w:rPr>
          <w:sz w:val="28"/>
          <w:szCs w:val="28"/>
        </w:rPr>
        <w:t xml:space="preserve"> о порядке разработки, </w:t>
      </w:r>
      <w:r w:rsidRPr="002E53D0">
        <w:rPr>
          <w:sz w:val="28"/>
          <w:szCs w:val="28"/>
        </w:rPr>
        <w:t>реализации и оценки эффективности муниципальных программ Прокопьевского городского округа Кемеровской</w:t>
      </w:r>
      <w:r>
        <w:rPr>
          <w:sz w:val="28"/>
          <w:szCs w:val="28"/>
        </w:rPr>
        <w:t xml:space="preserve">                </w:t>
      </w:r>
      <w:r w:rsidRPr="002E53D0">
        <w:rPr>
          <w:sz w:val="28"/>
          <w:szCs w:val="28"/>
        </w:rPr>
        <w:t xml:space="preserve"> области – Кузбасса»:</w:t>
      </w:r>
    </w:p>
    <w:p w14:paraId="0D5667AF" w14:textId="2AFA9DAE" w:rsidR="00EF52EA" w:rsidRPr="002E53D0" w:rsidRDefault="00EF52EA" w:rsidP="00EF52EA">
      <w:pPr>
        <w:pStyle w:val="af6"/>
        <w:spacing w:before="0" w:after="0"/>
        <w:ind w:firstLine="567"/>
        <w:rPr>
          <w:rFonts w:ascii="Times New Roman" w:hAnsi="Times New Roman"/>
          <w:b/>
          <w:bCs/>
        </w:rPr>
      </w:pPr>
      <w:r w:rsidRPr="002E53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2E53D0">
        <w:rPr>
          <w:rFonts w:ascii="Times New Roman" w:hAnsi="Times New Roman"/>
        </w:rPr>
        <w:t>Утвердить</w:t>
      </w:r>
      <w:r w:rsidR="00922297">
        <w:rPr>
          <w:rFonts w:ascii="Times New Roman" w:hAnsi="Times New Roman"/>
        </w:rPr>
        <w:t xml:space="preserve"> </w:t>
      </w:r>
      <w:r w:rsidR="00922297" w:rsidRPr="002E53D0">
        <w:rPr>
          <w:rFonts w:ascii="Times New Roman" w:hAnsi="Times New Roman"/>
        </w:rPr>
        <w:t xml:space="preserve">муниципальную программу </w:t>
      </w:r>
      <w:r w:rsidR="00922297" w:rsidRPr="000C187F">
        <w:rPr>
          <w:rFonts w:ascii="Times New Roman" w:hAnsi="Times New Roman"/>
        </w:rPr>
        <w:t xml:space="preserve">муниципального образования «Прокопьевский городской округ Кемеровской области – Кузбасса» </w:t>
      </w:r>
      <w:r w:rsidRPr="00EF52EA">
        <w:rPr>
          <w:rFonts w:ascii="Times New Roman" w:hAnsi="Times New Roman"/>
        </w:rPr>
        <w:t>«</w:t>
      </w:r>
      <w:r w:rsidR="009F753F">
        <w:rPr>
          <w:rFonts w:ascii="Times New Roman" w:hAnsi="Times New Roman"/>
        </w:rPr>
        <w:t>Молодежная политика</w:t>
      </w:r>
      <w:r w:rsidRPr="002E53D0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Pr="002E53D0">
        <w:rPr>
          <w:rFonts w:ascii="Times New Roman" w:hAnsi="Times New Roman"/>
        </w:rPr>
        <w:t>на 2026-2028 годы, согласно приложению</w:t>
      </w:r>
      <w:r w:rsidR="009F753F">
        <w:rPr>
          <w:rFonts w:ascii="Times New Roman" w:hAnsi="Times New Roman"/>
        </w:rPr>
        <w:t xml:space="preserve"> </w:t>
      </w:r>
      <w:r w:rsidRPr="002E53D0">
        <w:rPr>
          <w:rFonts w:ascii="Times New Roman" w:hAnsi="Times New Roman"/>
        </w:rPr>
        <w:t>к настоящему постановлению.</w:t>
      </w:r>
    </w:p>
    <w:p w14:paraId="46D46191" w14:textId="703FBF2E" w:rsidR="00EF52EA" w:rsidRPr="00507EC5" w:rsidRDefault="00EF52EA" w:rsidP="00EF52E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07EC5">
        <w:rPr>
          <w:sz w:val="28"/>
          <w:szCs w:val="28"/>
        </w:rPr>
        <w:t xml:space="preserve">. Пресс–секретарю главы города Прокопьевска (Т.К. </w:t>
      </w:r>
      <w:proofErr w:type="spellStart"/>
      <w:r w:rsidRPr="00507EC5">
        <w:rPr>
          <w:sz w:val="28"/>
          <w:szCs w:val="28"/>
        </w:rPr>
        <w:t>Морогай</w:t>
      </w:r>
      <w:proofErr w:type="spellEnd"/>
      <w:r w:rsidRPr="00507EC5">
        <w:rPr>
          <w:sz w:val="28"/>
          <w:szCs w:val="28"/>
        </w:rPr>
        <w:t xml:space="preserve"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области-Кузбасса </w:t>
      </w:r>
      <w:r>
        <w:rPr>
          <w:sz w:val="28"/>
          <w:szCs w:val="28"/>
        </w:rPr>
        <w:t xml:space="preserve">                          </w:t>
      </w:r>
      <w:r w:rsidRPr="00507EC5">
        <w:rPr>
          <w:sz w:val="28"/>
          <w:szCs w:val="28"/>
        </w:rPr>
        <w:t>и на официальном сайте администрации города Прокопьевска в сети Интернет.</w:t>
      </w:r>
    </w:p>
    <w:p w14:paraId="5CAFCBF8" w14:textId="77777777" w:rsidR="00EF52EA" w:rsidRPr="00507EC5" w:rsidRDefault="00EF52EA" w:rsidP="00EF52E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07EC5">
        <w:rPr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14:paraId="5F30D032" w14:textId="39C77548" w:rsidR="00EF52EA" w:rsidRPr="00C65803" w:rsidRDefault="00EF52EA" w:rsidP="00EF52E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07EC5">
        <w:rPr>
          <w:sz w:val="28"/>
          <w:szCs w:val="28"/>
        </w:rPr>
        <w:t>. Контроль за исполнением настоящего постановления возложить                             на заместителя главы города Прокопьевска</w:t>
      </w:r>
      <w:r>
        <w:rPr>
          <w:sz w:val="28"/>
          <w:szCs w:val="28"/>
        </w:rPr>
        <w:t xml:space="preserve"> </w:t>
      </w:r>
      <w:r w:rsidRPr="00507EC5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 xml:space="preserve">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О.В. Сергеева</w:t>
      </w:r>
      <w:r w:rsidRPr="00C65803">
        <w:rPr>
          <w:sz w:val="28"/>
          <w:szCs w:val="28"/>
        </w:rPr>
        <w:t>), начальника Управления</w:t>
      </w:r>
      <w:r>
        <w:rPr>
          <w:sz w:val="28"/>
          <w:szCs w:val="28"/>
        </w:rPr>
        <w:t xml:space="preserve"> </w:t>
      </w:r>
      <w:r w:rsidRPr="00C65803">
        <w:rPr>
          <w:sz w:val="28"/>
          <w:szCs w:val="28"/>
        </w:rPr>
        <w:t xml:space="preserve">по физической культуре, спорту </w:t>
      </w:r>
      <w:r>
        <w:rPr>
          <w:sz w:val="28"/>
          <w:szCs w:val="28"/>
        </w:rPr>
        <w:t xml:space="preserve">                                 </w:t>
      </w:r>
      <w:r w:rsidRPr="00C65803">
        <w:rPr>
          <w:sz w:val="28"/>
          <w:szCs w:val="28"/>
        </w:rPr>
        <w:t>и молодежной политике администрации города Прокопьевска</w:t>
      </w: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А</w:t>
      </w:r>
      <w:r w:rsidRPr="00C65803">
        <w:rPr>
          <w:sz w:val="28"/>
          <w:szCs w:val="28"/>
        </w:rPr>
        <w:t xml:space="preserve">.В. </w:t>
      </w:r>
      <w:proofErr w:type="spellStart"/>
      <w:r>
        <w:rPr>
          <w:sz w:val="28"/>
          <w:szCs w:val="28"/>
        </w:rPr>
        <w:t>Шевалдин</w:t>
      </w:r>
      <w:proofErr w:type="spellEnd"/>
      <w:r w:rsidRPr="00C65803">
        <w:rPr>
          <w:sz w:val="28"/>
          <w:szCs w:val="28"/>
        </w:rPr>
        <w:t>).</w:t>
      </w:r>
    </w:p>
    <w:p w14:paraId="2973938D" w14:textId="77777777" w:rsidR="00EF52EA" w:rsidRDefault="00EF52EA" w:rsidP="00EF52EA">
      <w:pPr>
        <w:tabs>
          <w:tab w:val="left" w:pos="540"/>
          <w:tab w:val="left" w:pos="9000"/>
          <w:tab w:val="right" w:pos="9355"/>
        </w:tabs>
        <w:spacing w:line="276" w:lineRule="auto"/>
        <w:jc w:val="both"/>
        <w:rPr>
          <w:sz w:val="28"/>
          <w:szCs w:val="28"/>
          <w:lang w:eastAsia="x-none"/>
        </w:rPr>
      </w:pPr>
    </w:p>
    <w:p w14:paraId="189C58F2" w14:textId="410CF72F" w:rsidR="00EF52EA" w:rsidRDefault="00EF52EA" w:rsidP="00EF52EA">
      <w:pPr>
        <w:tabs>
          <w:tab w:val="left" w:pos="540"/>
          <w:tab w:val="left" w:pos="9000"/>
          <w:tab w:val="right" w:pos="9355"/>
        </w:tabs>
        <w:spacing w:line="276" w:lineRule="auto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Г</w:t>
      </w:r>
      <w:r w:rsidRPr="00412910">
        <w:rPr>
          <w:sz w:val="28"/>
          <w:szCs w:val="28"/>
          <w:lang w:val="x-none" w:eastAsia="x-none"/>
        </w:rPr>
        <w:t>лав</w:t>
      </w:r>
      <w:r>
        <w:rPr>
          <w:sz w:val="28"/>
          <w:szCs w:val="28"/>
          <w:lang w:eastAsia="x-none"/>
        </w:rPr>
        <w:t>а</w:t>
      </w:r>
    </w:p>
    <w:p w14:paraId="482C44F2" w14:textId="70CD8CB8" w:rsidR="00EF52EA" w:rsidRPr="00412910" w:rsidRDefault="00EF52EA" w:rsidP="00EF52EA">
      <w:pPr>
        <w:tabs>
          <w:tab w:val="left" w:pos="540"/>
          <w:tab w:val="left" w:pos="9000"/>
          <w:tab w:val="right" w:pos="9355"/>
        </w:tabs>
        <w:spacing w:line="276" w:lineRule="auto"/>
        <w:jc w:val="both"/>
        <w:rPr>
          <w:sz w:val="28"/>
          <w:szCs w:val="28"/>
          <w:lang w:eastAsia="x-none"/>
        </w:rPr>
      </w:pPr>
      <w:r w:rsidRPr="00412910">
        <w:rPr>
          <w:sz w:val="28"/>
          <w:szCs w:val="28"/>
          <w:lang w:val="x-none" w:eastAsia="x-none"/>
        </w:rPr>
        <w:t xml:space="preserve">города  Прокопьевска                                          </w:t>
      </w:r>
      <w:r w:rsidRPr="00412910">
        <w:rPr>
          <w:sz w:val="28"/>
          <w:szCs w:val="28"/>
          <w:lang w:eastAsia="x-none"/>
        </w:rPr>
        <w:t xml:space="preserve">             </w:t>
      </w:r>
      <w:r w:rsidRPr="00412910">
        <w:rPr>
          <w:sz w:val="28"/>
          <w:szCs w:val="28"/>
          <w:lang w:val="x-none" w:eastAsia="x-none"/>
        </w:rPr>
        <w:t xml:space="preserve">       </w:t>
      </w:r>
      <w:r w:rsidRPr="00412910">
        <w:rPr>
          <w:sz w:val="28"/>
          <w:szCs w:val="28"/>
          <w:lang w:eastAsia="x-none"/>
        </w:rPr>
        <w:t xml:space="preserve">    </w:t>
      </w:r>
      <w:r>
        <w:rPr>
          <w:sz w:val="28"/>
          <w:szCs w:val="28"/>
          <w:lang w:eastAsia="x-none"/>
        </w:rPr>
        <w:t xml:space="preserve">М.А. </w:t>
      </w:r>
      <w:proofErr w:type="spellStart"/>
      <w:r>
        <w:rPr>
          <w:sz w:val="28"/>
          <w:szCs w:val="28"/>
          <w:lang w:eastAsia="x-none"/>
        </w:rPr>
        <w:t>Шкарабейников</w:t>
      </w:r>
      <w:proofErr w:type="spellEnd"/>
    </w:p>
    <w:p w14:paraId="32A4C4D1" w14:textId="77777777" w:rsidR="00EF52EA" w:rsidRDefault="00EF52EA" w:rsidP="00047BC3">
      <w:pPr>
        <w:jc w:val="right"/>
        <w:rPr>
          <w:sz w:val="28"/>
          <w:szCs w:val="28"/>
          <w:lang w:eastAsia="zh-CN"/>
        </w:rPr>
      </w:pPr>
    </w:p>
    <w:p w14:paraId="2AC6C99A" w14:textId="77777777" w:rsidR="00EF52EA" w:rsidRDefault="00EF52EA" w:rsidP="00047BC3">
      <w:pPr>
        <w:jc w:val="right"/>
        <w:rPr>
          <w:sz w:val="28"/>
          <w:szCs w:val="28"/>
          <w:lang w:eastAsia="zh-CN"/>
        </w:rPr>
      </w:pPr>
    </w:p>
    <w:p w14:paraId="3BBAC901" w14:textId="77777777" w:rsidR="00613F99" w:rsidRDefault="00613F99" w:rsidP="00047BC3">
      <w:pPr>
        <w:jc w:val="right"/>
        <w:rPr>
          <w:sz w:val="28"/>
          <w:szCs w:val="28"/>
          <w:lang w:eastAsia="zh-CN"/>
        </w:rPr>
      </w:pPr>
    </w:p>
    <w:p w14:paraId="2089C5AD" w14:textId="77777777" w:rsidR="00613F99" w:rsidRDefault="00613F99" w:rsidP="006812B8">
      <w:pPr>
        <w:tabs>
          <w:tab w:val="left" w:pos="2268"/>
        </w:tabs>
        <w:jc w:val="right"/>
        <w:rPr>
          <w:sz w:val="28"/>
          <w:szCs w:val="28"/>
          <w:lang w:eastAsia="zh-CN"/>
        </w:rPr>
      </w:pPr>
    </w:p>
    <w:p w14:paraId="3AD643DC" w14:textId="07BE09C7" w:rsidR="00047BC3" w:rsidRDefault="00047BC3" w:rsidP="006812B8">
      <w:pPr>
        <w:tabs>
          <w:tab w:val="left" w:pos="2268"/>
        </w:tabs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</w:t>
      </w:r>
      <w:r w:rsidR="00081E71">
        <w:rPr>
          <w:sz w:val="28"/>
          <w:szCs w:val="28"/>
          <w:lang w:eastAsia="zh-CN"/>
        </w:rPr>
        <w:t>РИЛОЖЕНИЕ</w:t>
      </w:r>
      <w:r>
        <w:rPr>
          <w:sz w:val="28"/>
          <w:szCs w:val="28"/>
          <w:lang w:eastAsia="zh-CN"/>
        </w:rPr>
        <w:t xml:space="preserve"> </w:t>
      </w:r>
    </w:p>
    <w:p w14:paraId="48F6253D" w14:textId="77777777" w:rsidR="00047BC3" w:rsidRDefault="00047BC3" w:rsidP="00047BC3">
      <w:pPr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к постановлению администрации </w:t>
      </w:r>
    </w:p>
    <w:p w14:paraId="25FF7898" w14:textId="5FC0C1CB" w:rsidR="00047BC3" w:rsidRDefault="00047BC3" w:rsidP="00047BC3">
      <w:pPr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города Прокопьевска</w:t>
      </w:r>
    </w:p>
    <w:p w14:paraId="54C2141E" w14:textId="1E47FD34" w:rsidR="00047BC3" w:rsidRDefault="00047BC3" w:rsidP="00047BC3">
      <w:pPr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от </w:t>
      </w:r>
      <w:r w:rsidR="00081E71">
        <w:rPr>
          <w:sz w:val="28"/>
          <w:szCs w:val="28"/>
          <w:lang w:eastAsia="zh-CN"/>
        </w:rPr>
        <w:t>________</w:t>
      </w:r>
      <w:r>
        <w:rPr>
          <w:sz w:val="28"/>
          <w:szCs w:val="28"/>
          <w:lang w:eastAsia="zh-CN"/>
        </w:rPr>
        <w:t>.</w:t>
      </w:r>
      <w:proofErr w:type="gramStart"/>
      <w:r>
        <w:rPr>
          <w:sz w:val="28"/>
          <w:szCs w:val="28"/>
          <w:lang w:eastAsia="zh-CN"/>
        </w:rPr>
        <w:t>2025  №</w:t>
      </w:r>
      <w:proofErr w:type="gramEnd"/>
      <w:r>
        <w:rPr>
          <w:sz w:val="28"/>
          <w:szCs w:val="28"/>
          <w:lang w:eastAsia="zh-CN"/>
        </w:rPr>
        <w:t xml:space="preserve">  ____-п</w:t>
      </w:r>
    </w:p>
    <w:p w14:paraId="348AA5E1" w14:textId="77777777" w:rsidR="00047BC3" w:rsidRDefault="00047BC3" w:rsidP="00047BC3">
      <w:pPr>
        <w:tabs>
          <w:tab w:val="left" w:pos="720"/>
        </w:tabs>
        <w:ind w:right="140"/>
        <w:jc w:val="both"/>
        <w:rPr>
          <w:sz w:val="28"/>
          <w:szCs w:val="28"/>
          <w:lang w:eastAsia="zh-CN"/>
        </w:rPr>
      </w:pPr>
    </w:p>
    <w:p w14:paraId="460A808E" w14:textId="77777777" w:rsidR="00047BC3" w:rsidRDefault="00047BC3" w:rsidP="00047BC3">
      <w:pPr>
        <w:tabs>
          <w:tab w:val="left" w:pos="720"/>
        </w:tabs>
        <w:ind w:right="140"/>
        <w:jc w:val="both"/>
        <w:rPr>
          <w:sz w:val="28"/>
          <w:szCs w:val="28"/>
          <w:lang w:eastAsia="zh-CN"/>
        </w:rPr>
      </w:pPr>
    </w:p>
    <w:p w14:paraId="1BF29CEF" w14:textId="77777777" w:rsidR="00047BC3" w:rsidRDefault="00047BC3" w:rsidP="00047BC3">
      <w:pPr>
        <w:rPr>
          <w:sz w:val="28"/>
          <w:szCs w:val="28"/>
          <w:lang w:eastAsia="zh-CN"/>
        </w:rPr>
      </w:pPr>
    </w:p>
    <w:p w14:paraId="457B2C07" w14:textId="77777777" w:rsidR="00047BC3" w:rsidRDefault="00047BC3" w:rsidP="00047BC3">
      <w:pPr>
        <w:rPr>
          <w:sz w:val="28"/>
          <w:szCs w:val="28"/>
          <w:lang w:eastAsia="zh-CN"/>
        </w:rPr>
      </w:pPr>
    </w:p>
    <w:p w14:paraId="2154F305" w14:textId="77777777" w:rsidR="00047BC3" w:rsidRDefault="00047BC3" w:rsidP="00047BC3">
      <w:pPr>
        <w:rPr>
          <w:sz w:val="28"/>
          <w:szCs w:val="28"/>
          <w:lang w:eastAsia="zh-CN"/>
        </w:rPr>
      </w:pPr>
    </w:p>
    <w:p w14:paraId="52FBBE90" w14:textId="77777777" w:rsidR="00047BC3" w:rsidRDefault="00047BC3" w:rsidP="00047BC3">
      <w:pPr>
        <w:rPr>
          <w:color w:val="C00000"/>
          <w:sz w:val="28"/>
          <w:szCs w:val="28"/>
          <w:lang w:eastAsia="zh-CN"/>
        </w:rPr>
      </w:pPr>
    </w:p>
    <w:p w14:paraId="1ECA798C" w14:textId="77777777" w:rsidR="00047BC3" w:rsidRDefault="00047BC3" w:rsidP="00047BC3">
      <w:pPr>
        <w:rPr>
          <w:color w:val="C00000"/>
          <w:sz w:val="28"/>
          <w:szCs w:val="28"/>
          <w:lang w:eastAsia="zh-CN"/>
        </w:rPr>
      </w:pPr>
    </w:p>
    <w:p w14:paraId="58A5C487" w14:textId="77777777" w:rsidR="00047BC3" w:rsidRDefault="00047BC3" w:rsidP="00047BC3">
      <w:pPr>
        <w:rPr>
          <w:color w:val="C00000"/>
          <w:sz w:val="28"/>
          <w:szCs w:val="28"/>
          <w:lang w:eastAsia="zh-CN"/>
        </w:rPr>
      </w:pPr>
    </w:p>
    <w:p w14:paraId="6A71529F" w14:textId="77777777" w:rsidR="00047BC3" w:rsidRDefault="00047BC3" w:rsidP="00047BC3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МУНИЦИПАЛЬНАЯ ПРОГРАММА</w:t>
      </w:r>
    </w:p>
    <w:p w14:paraId="187B86F7" w14:textId="00EC2F38" w:rsidR="00047BC3" w:rsidRDefault="00047BC3" w:rsidP="00047BC3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</w:t>
      </w:r>
      <w:r w:rsidR="009F753F">
        <w:rPr>
          <w:sz w:val="28"/>
          <w:szCs w:val="28"/>
          <w:lang w:eastAsia="zh-CN"/>
        </w:rPr>
        <w:t>Молодежная политика</w:t>
      </w:r>
      <w:r>
        <w:rPr>
          <w:sz w:val="28"/>
          <w:szCs w:val="28"/>
          <w:lang w:eastAsia="zh-CN"/>
        </w:rPr>
        <w:t xml:space="preserve">» </w:t>
      </w:r>
    </w:p>
    <w:p w14:paraId="55F5661B" w14:textId="4B0A2566" w:rsidR="00047BC3" w:rsidRDefault="00047BC3" w:rsidP="00047BC3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 2026 – 2028 годы</w:t>
      </w:r>
    </w:p>
    <w:p w14:paraId="425AF26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6111B2D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94C6011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120E5A66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BAEB5F3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0886FC47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D88F0D5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98BE854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175CCD43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5E3B48A6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35EE2D2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0A3055F4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B5E25F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65E26025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88F644D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007B749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30F5923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EDB8A07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74B0131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537975B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5A4C65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D58E20C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65E4D148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163D98B7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54186AFD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7CD42D4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8898D78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66D9656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1EA55B1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A06B2D1" w14:textId="77777777" w:rsidR="006812B8" w:rsidRDefault="006812B8" w:rsidP="00047BC3">
      <w:pPr>
        <w:jc w:val="center"/>
        <w:rPr>
          <w:b/>
          <w:sz w:val="28"/>
          <w:szCs w:val="28"/>
        </w:rPr>
      </w:pPr>
    </w:p>
    <w:p w14:paraId="3C18CF53" w14:textId="77777777" w:rsidR="009F753F" w:rsidRDefault="009F753F" w:rsidP="00047BC3">
      <w:pPr>
        <w:jc w:val="center"/>
        <w:rPr>
          <w:b/>
          <w:sz w:val="28"/>
          <w:szCs w:val="28"/>
        </w:rPr>
      </w:pPr>
    </w:p>
    <w:p w14:paraId="25FEA884" w14:textId="77777777" w:rsidR="009F753F" w:rsidRDefault="009F753F" w:rsidP="00047BC3">
      <w:pPr>
        <w:jc w:val="center"/>
        <w:rPr>
          <w:b/>
          <w:sz w:val="28"/>
          <w:szCs w:val="28"/>
        </w:rPr>
      </w:pPr>
    </w:p>
    <w:p w14:paraId="6B79B10E" w14:textId="617469AB" w:rsidR="00047BC3" w:rsidRDefault="00047BC3" w:rsidP="00047B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Стратегические приоритеты муниципальной программы </w:t>
      </w:r>
    </w:p>
    <w:p w14:paraId="368A5668" w14:textId="4A9A4C5B" w:rsidR="00047BC3" w:rsidRDefault="00047BC3" w:rsidP="00047BC3">
      <w:pPr>
        <w:jc w:val="center"/>
        <w:rPr>
          <w:b/>
          <w:sz w:val="28"/>
          <w:szCs w:val="28"/>
        </w:rPr>
      </w:pPr>
      <w:r w:rsidRPr="00F60FD1">
        <w:rPr>
          <w:b/>
          <w:sz w:val="28"/>
          <w:szCs w:val="28"/>
        </w:rPr>
        <w:t>«</w:t>
      </w:r>
      <w:r w:rsidR="009F753F">
        <w:rPr>
          <w:b/>
          <w:sz w:val="28"/>
          <w:szCs w:val="28"/>
          <w:lang w:eastAsia="zh-CN"/>
        </w:rPr>
        <w:t>Молодежная политика</w:t>
      </w:r>
      <w:r w:rsidR="00081E71">
        <w:rPr>
          <w:b/>
          <w:sz w:val="28"/>
          <w:szCs w:val="28"/>
        </w:rPr>
        <w:t>»</w:t>
      </w:r>
      <w:r w:rsidR="009F753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2026-2028 годы</w:t>
      </w:r>
    </w:p>
    <w:p w14:paraId="7421920B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6ECAE07" w14:textId="766021FB" w:rsidR="00047BC3" w:rsidRDefault="00047BC3" w:rsidP="00047BC3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Оценка текущего состояния в сфере </w:t>
      </w:r>
      <w:r w:rsidR="00613F99">
        <w:rPr>
          <w:b/>
          <w:sz w:val="28"/>
          <w:szCs w:val="28"/>
        </w:rPr>
        <w:t>молодежной политики</w:t>
      </w:r>
      <w:r>
        <w:rPr>
          <w:b/>
          <w:sz w:val="28"/>
          <w:szCs w:val="28"/>
        </w:rPr>
        <w:t xml:space="preserve">, </w:t>
      </w:r>
      <w:r w:rsidR="00F60FD1">
        <w:rPr>
          <w:b/>
          <w:sz w:val="28"/>
          <w:szCs w:val="28"/>
        </w:rPr>
        <w:t>Прокопьевского городского</w:t>
      </w:r>
      <w:r>
        <w:rPr>
          <w:b/>
          <w:sz w:val="28"/>
          <w:szCs w:val="28"/>
        </w:rPr>
        <w:t xml:space="preserve"> округа, основные проблемы и ограничения, пути решения</w:t>
      </w:r>
    </w:p>
    <w:p w14:paraId="00DD0A1B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D9419FD" w14:textId="2F23D879" w:rsidR="00F60FD1" w:rsidRDefault="009F753F" w:rsidP="00047B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Молодежная политика</w:t>
      </w:r>
    </w:p>
    <w:p w14:paraId="689A7EBE" w14:textId="77777777" w:rsidR="009F753F" w:rsidRDefault="009F753F" w:rsidP="00047BC3">
      <w:pPr>
        <w:jc w:val="center"/>
        <w:rPr>
          <w:b/>
          <w:sz w:val="28"/>
          <w:szCs w:val="28"/>
        </w:rPr>
      </w:pPr>
    </w:p>
    <w:p w14:paraId="3386FA2A" w14:textId="0ED23081" w:rsidR="009F753F" w:rsidRPr="00EC4884" w:rsidRDefault="009F753F" w:rsidP="009F753F">
      <w:pPr>
        <w:ind w:right="-82" w:firstLine="708"/>
        <w:jc w:val="both"/>
        <w:rPr>
          <w:sz w:val="28"/>
          <w:szCs w:val="28"/>
        </w:rPr>
      </w:pPr>
      <w:r w:rsidRPr="00EC4884">
        <w:rPr>
          <w:sz w:val="28"/>
          <w:szCs w:val="28"/>
        </w:rPr>
        <w:t>На сегодняшний день все более очевидной становится ключевая роль молодежи как особой социал</w:t>
      </w:r>
      <w:r>
        <w:rPr>
          <w:sz w:val="28"/>
          <w:szCs w:val="28"/>
        </w:rPr>
        <w:t>ьной группы в развитии общества.</w:t>
      </w:r>
      <w:r w:rsidRPr="00EC4884">
        <w:rPr>
          <w:sz w:val="28"/>
          <w:szCs w:val="28"/>
        </w:rPr>
        <w:t xml:space="preserve"> Молодежь — это </w:t>
      </w:r>
      <w:r>
        <w:rPr>
          <w:sz w:val="28"/>
          <w:szCs w:val="28"/>
        </w:rPr>
        <w:t xml:space="preserve">                        </w:t>
      </w:r>
      <w:r w:rsidRPr="00EC4884">
        <w:rPr>
          <w:sz w:val="28"/>
          <w:szCs w:val="28"/>
        </w:rPr>
        <w:t>не только социально-возрастная группа населения 14-35 лет, но и оди</w:t>
      </w:r>
      <w:r>
        <w:rPr>
          <w:sz w:val="28"/>
          <w:szCs w:val="28"/>
        </w:rPr>
        <w:t xml:space="preserve">н </w:t>
      </w:r>
      <w:r w:rsidRPr="00EC4884">
        <w:rPr>
          <w:sz w:val="28"/>
          <w:szCs w:val="28"/>
        </w:rPr>
        <w:t xml:space="preserve">из стратегических ресурсов, способный создавать и стимулировать развитие инноваций, воспроизводить материальные и интеллектуальные ресурсы. </w:t>
      </w:r>
      <w:r>
        <w:rPr>
          <w:sz w:val="28"/>
          <w:szCs w:val="28"/>
        </w:rPr>
        <w:t xml:space="preserve"> </w:t>
      </w:r>
      <w:r w:rsidRPr="00EC4884">
        <w:rPr>
          <w:sz w:val="28"/>
          <w:szCs w:val="28"/>
        </w:rPr>
        <w:t>При этом в условиях демографической тенденции к старению общества, нагрузка</w:t>
      </w:r>
      <w:r>
        <w:rPr>
          <w:sz w:val="28"/>
          <w:szCs w:val="28"/>
        </w:rPr>
        <w:t xml:space="preserve"> </w:t>
      </w:r>
      <w:r w:rsidRPr="00EC4884">
        <w:rPr>
          <w:sz w:val="28"/>
          <w:szCs w:val="28"/>
        </w:rPr>
        <w:t xml:space="preserve">на молодежь как на социальную группу серьезно увеличивается.  </w:t>
      </w:r>
    </w:p>
    <w:p w14:paraId="5C37EACF" w14:textId="77777777" w:rsidR="009F753F" w:rsidRDefault="009F753F" w:rsidP="009F753F">
      <w:pPr>
        <w:ind w:right="-82" w:firstLine="708"/>
        <w:jc w:val="both"/>
        <w:rPr>
          <w:sz w:val="28"/>
          <w:szCs w:val="28"/>
        </w:rPr>
      </w:pPr>
      <w:r w:rsidRPr="00EC4884">
        <w:rPr>
          <w:sz w:val="28"/>
          <w:szCs w:val="28"/>
        </w:rPr>
        <w:t>Муниципальная программа «</w:t>
      </w:r>
      <w:r>
        <w:rPr>
          <w:sz w:val="28"/>
          <w:szCs w:val="28"/>
        </w:rPr>
        <w:t>Молодежная политика</w:t>
      </w:r>
      <w:r w:rsidRPr="00EC4884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EC4884">
        <w:rPr>
          <w:sz w:val="28"/>
          <w:szCs w:val="28"/>
        </w:rPr>
        <w:t xml:space="preserve"> как этап реализации Основ государственной молодежной политики в РФ предусматривает комплекс мероприятий по работе с молодежью</w:t>
      </w:r>
      <w:r>
        <w:rPr>
          <w:sz w:val="28"/>
          <w:szCs w:val="28"/>
        </w:rPr>
        <w:t xml:space="preserve"> г. Прокопьевска</w:t>
      </w:r>
      <w:r w:rsidRPr="00EC4884">
        <w:rPr>
          <w:sz w:val="28"/>
          <w:szCs w:val="28"/>
        </w:rPr>
        <w:t>. Программа является составной частью социальной политики администрации города, содействует сохранению и приумножению социально-экономического, политического и культурного потенциала города в рамках единой государственной молодежной политики.</w:t>
      </w:r>
      <w:r>
        <w:rPr>
          <w:sz w:val="28"/>
          <w:szCs w:val="28"/>
        </w:rPr>
        <w:t xml:space="preserve"> Одной из с</w:t>
      </w:r>
      <w:r w:rsidRPr="00893C55">
        <w:rPr>
          <w:sz w:val="28"/>
          <w:szCs w:val="28"/>
        </w:rPr>
        <w:t>тратегической цел</w:t>
      </w:r>
      <w:r>
        <w:rPr>
          <w:sz w:val="28"/>
          <w:szCs w:val="28"/>
        </w:rPr>
        <w:t>и</w:t>
      </w:r>
      <w:r w:rsidRPr="00893C55">
        <w:rPr>
          <w:sz w:val="28"/>
          <w:szCs w:val="28"/>
        </w:rPr>
        <w:t xml:space="preserve"> развития города является </w:t>
      </w:r>
      <w:r>
        <w:rPr>
          <w:sz w:val="28"/>
          <w:szCs w:val="28"/>
        </w:rPr>
        <w:t xml:space="preserve">вовлечение молодежи в </w:t>
      </w:r>
      <w:r w:rsidRPr="00FE3EEE">
        <w:rPr>
          <w:sz w:val="28"/>
          <w:szCs w:val="28"/>
        </w:rPr>
        <w:t>социально-экономическ</w:t>
      </w:r>
      <w:r>
        <w:rPr>
          <w:sz w:val="28"/>
          <w:szCs w:val="28"/>
        </w:rPr>
        <w:t>ую жизнь</w:t>
      </w:r>
      <w:r w:rsidRPr="00FE3EEE">
        <w:rPr>
          <w:sz w:val="28"/>
          <w:szCs w:val="28"/>
        </w:rPr>
        <w:t xml:space="preserve"> </w:t>
      </w:r>
      <w:r w:rsidRPr="00893C55">
        <w:rPr>
          <w:sz w:val="28"/>
          <w:szCs w:val="28"/>
        </w:rPr>
        <w:t>и как результат</w:t>
      </w:r>
      <w:r>
        <w:rPr>
          <w:sz w:val="28"/>
          <w:szCs w:val="28"/>
        </w:rPr>
        <w:t xml:space="preserve"> – привлечение трудовых ресурсов на предприятия и учреждения города. </w:t>
      </w:r>
    </w:p>
    <w:p w14:paraId="6837E0F6" w14:textId="77777777" w:rsidR="009F753F" w:rsidRDefault="009F753F" w:rsidP="009F753F">
      <w:pPr>
        <w:ind w:right="-82" w:firstLine="708"/>
        <w:jc w:val="both"/>
        <w:rPr>
          <w:sz w:val="28"/>
          <w:szCs w:val="28"/>
        </w:rPr>
      </w:pPr>
      <w:r w:rsidRPr="003209B0">
        <w:rPr>
          <w:sz w:val="28"/>
          <w:szCs w:val="28"/>
        </w:rPr>
        <w:t>В городе Прокопьевске проживает 44 511 человек в возрасте от 14 до 35 лет (26% от численности</w:t>
      </w:r>
      <w:r>
        <w:rPr>
          <w:sz w:val="28"/>
          <w:szCs w:val="28"/>
        </w:rPr>
        <w:t xml:space="preserve"> населения города), </w:t>
      </w:r>
      <w:r w:rsidRPr="00FE19CF">
        <w:rPr>
          <w:sz w:val="28"/>
          <w:szCs w:val="28"/>
        </w:rPr>
        <w:t>которы</w:t>
      </w:r>
      <w:r>
        <w:rPr>
          <w:sz w:val="28"/>
          <w:szCs w:val="28"/>
        </w:rPr>
        <w:t xml:space="preserve">е относятся к группе «молодежь», что делает молодежную политику </w:t>
      </w:r>
      <w:r w:rsidRPr="00FE19CF">
        <w:rPr>
          <w:sz w:val="28"/>
          <w:szCs w:val="28"/>
        </w:rPr>
        <w:t xml:space="preserve">одним из приоритетных направлений </w:t>
      </w:r>
      <w:r>
        <w:rPr>
          <w:sz w:val="28"/>
          <w:szCs w:val="28"/>
        </w:rPr>
        <w:t>развития города.</w:t>
      </w:r>
    </w:p>
    <w:p w14:paraId="42BE2E6F" w14:textId="77777777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Воспитание</w:t>
      </w:r>
      <w:r w:rsidRPr="00C14E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молодежи </w:t>
      </w:r>
      <w:r w:rsidRPr="00C14E46">
        <w:rPr>
          <w:color w:val="000000"/>
          <w:sz w:val="28"/>
          <w:szCs w:val="28"/>
        </w:rPr>
        <w:t xml:space="preserve">рассматривается в </w:t>
      </w:r>
      <w:r>
        <w:rPr>
          <w:color w:val="000000"/>
          <w:sz w:val="28"/>
          <w:szCs w:val="28"/>
        </w:rPr>
        <w:t>плотном</w:t>
      </w:r>
      <w:r w:rsidRPr="00C14E46">
        <w:rPr>
          <w:color w:val="000000"/>
          <w:sz w:val="28"/>
          <w:szCs w:val="28"/>
        </w:rPr>
        <w:t xml:space="preserve"> взаимодействи</w:t>
      </w:r>
      <w:r>
        <w:rPr>
          <w:color w:val="000000"/>
          <w:sz w:val="28"/>
          <w:szCs w:val="28"/>
        </w:rPr>
        <w:t>и</w:t>
      </w:r>
      <w:r w:rsidRPr="00C14E46">
        <w:rPr>
          <w:color w:val="000000"/>
          <w:sz w:val="28"/>
          <w:szCs w:val="28"/>
        </w:rPr>
        <w:t xml:space="preserve"> с государством, поиск</w:t>
      </w:r>
      <w:r>
        <w:rPr>
          <w:color w:val="000000"/>
          <w:sz w:val="28"/>
          <w:szCs w:val="28"/>
        </w:rPr>
        <w:t>е</w:t>
      </w:r>
      <w:r w:rsidRPr="00C14E46">
        <w:rPr>
          <w:color w:val="000000"/>
          <w:sz w:val="28"/>
          <w:szCs w:val="28"/>
        </w:rPr>
        <w:t xml:space="preserve"> новых</w:t>
      </w:r>
      <w:r>
        <w:rPr>
          <w:color w:val="000000"/>
          <w:sz w:val="28"/>
          <w:szCs w:val="28"/>
        </w:rPr>
        <w:t xml:space="preserve"> </w:t>
      </w:r>
      <w:r w:rsidRPr="00C14E46">
        <w:rPr>
          <w:color w:val="000000"/>
          <w:sz w:val="28"/>
          <w:szCs w:val="28"/>
        </w:rPr>
        <w:t>инструментов воспитания гражданственности</w:t>
      </w:r>
      <w:r>
        <w:rPr>
          <w:color w:val="000000"/>
          <w:sz w:val="28"/>
          <w:szCs w:val="28"/>
        </w:rPr>
        <w:t>, патриотизма, чувства сопричастности к исто</w:t>
      </w:r>
      <w:r w:rsidRPr="00C14E46">
        <w:rPr>
          <w:color w:val="000000"/>
          <w:sz w:val="28"/>
          <w:szCs w:val="28"/>
        </w:rPr>
        <w:t>рической судьбе</w:t>
      </w:r>
      <w:r>
        <w:rPr>
          <w:color w:val="000000"/>
          <w:sz w:val="28"/>
          <w:szCs w:val="28"/>
        </w:rPr>
        <w:t xml:space="preserve"> города и </w:t>
      </w:r>
      <w:r w:rsidRPr="00C14E46">
        <w:rPr>
          <w:color w:val="000000"/>
          <w:sz w:val="28"/>
          <w:szCs w:val="28"/>
        </w:rPr>
        <w:t xml:space="preserve">страны. </w:t>
      </w:r>
      <w:r w:rsidRPr="00611AD5">
        <w:rPr>
          <w:color w:val="000000"/>
          <w:sz w:val="28"/>
          <w:szCs w:val="28"/>
        </w:rPr>
        <w:t>Стратегическим приоритетом государственной молодежной политики является создание условий для формирования личности гармоничной, постоянно совершенствующейся, эрудированной, конкурентоспособной, неравнодушной, обладающей прочным нравственным стержнем, способной при этом адаптироваться к меняющимся условиям и восприимчивой к новым созидательным идеям.</w:t>
      </w:r>
      <w:r>
        <w:rPr>
          <w:color w:val="000000"/>
          <w:sz w:val="28"/>
          <w:szCs w:val="28"/>
        </w:rPr>
        <w:t xml:space="preserve"> </w:t>
      </w:r>
      <w:r w:rsidRPr="001D6FD8">
        <w:rPr>
          <w:color w:val="000000"/>
          <w:sz w:val="28"/>
          <w:szCs w:val="28"/>
        </w:rPr>
        <w:t>Молодежь все ярче демонстрирует активную позицию по развитию гражданского общества, формируются механизмы создания молодежью общественных благ.</w:t>
      </w:r>
    </w:p>
    <w:p w14:paraId="150835D6" w14:textId="6797D304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1D6FD8">
        <w:rPr>
          <w:color w:val="000000"/>
          <w:sz w:val="28"/>
          <w:szCs w:val="28"/>
        </w:rPr>
        <w:t>На территории Прокопьевского городского округа находитс</w:t>
      </w:r>
      <w:r>
        <w:rPr>
          <w:color w:val="000000"/>
          <w:sz w:val="28"/>
          <w:szCs w:val="28"/>
        </w:rPr>
        <w:t>я 7</w:t>
      </w:r>
      <w:r w:rsidRPr="001D6FD8">
        <w:rPr>
          <w:color w:val="000000"/>
          <w:sz w:val="28"/>
          <w:szCs w:val="28"/>
        </w:rPr>
        <w:t xml:space="preserve"> учреждений профессионального образования (1 филиал ВУЗа, </w:t>
      </w:r>
      <w:r>
        <w:rPr>
          <w:color w:val="000000"/>
          <w:sz w:val="28"/>
          <w:szCs w:val="28"/>
        </w:rPr>
        <w:t>4</w:t>
      </w:r>
      <w:r w:rsidRPr="001D6FD8">
        <w:rPr>
          <w:color w:val="000000"/>
          <w:sz w:val="28"/>
          <w:szCs w:val="28"/>
        </w:rPr>
        <w:t xml:space="preserve"> техникумов и 2 колледжа), в которых обучаются более </w:t>
      </w:r>
      <w:r>
        <w:rPr>
          <w:color w:val="000000"/>
          <w:sz w:val="28"/>
          <w:szCs w:val="28"/>
        </w:rPr>
        <w:t>6 851</w:t>
      </w:r>
      <w:r w:rsidRPr="001D6FD8">
        <w:rPr>
          <w:color w:val="000000"/>
          <w:sz w:val="28"/>
          <w:szCs w:val="28"/>
        </w:rPr>
        <w:t xml:space="preserve"> человек, из них свыше 5 тысяч студентов  обучаются по очной форме. </w:t>
      </w:r>
      <w:r>
        <w:rPr>
          <w:color w:val="000000"/>
          <w:sz w:val="28"/>
          <w:szCs w:val="28"/>
        </w:rPr>
        <w:t xml:space="preserve">В настоящее время численность молодежи, проходящих </w:t>
      </w:r>
      <w:r w:rsidRPr="001D6FD8">
        <w:rPr>
          <w:color w:val="000000"/>
          <w:sz w:val="28"/>
          <w:szCs w:val="28"/>
        </w:rPr>
        <w:t xml:space="preserve">обучение </w:t>
      </w:r>
      <w:r w:rsidRPr="001D6FD8">
        <w:rPr>
          <w:color w:val="000000"/>
          <w:sz w:val="28"/>
          <w:szCs w:val="28"/>
        </w:rPr>
        <w:lastRenderedPageBreak/>
        <w:t>в образовательн</w:t>
      </w:r>
      <w:r>
        <w:rPr>
          <w:color w:val="000000"/>
          <w:sz w:val="28"/>
          <w:szCs w:val="28"/>
        </w:rPr>
        <w:t>ых</w:t>
      </w:r>
      <w:r w:rsidRPr="001D6FD8">
        <w:rPr>
          <w:color w:val="000000"/>
          <w:sz w:val="28"/>
          <w:szCs w:val="28"/>
        </w:rPr>
        <w:t xml:space="preserve"> организаци</w:t>
      </w:r>
      <w:r>
        <w:rPr>
          <w:color w:val="000000"/>
          <w:sz w:val="28"/>
          <w:szCs w:val="28"/>
        </w:rPr>
        <w:t>ях</w:t>
      </w:r>
      <w:r w:rsidRPr="001D6FD8">
        <w:rPr>
          <w:color w:val="000000"/>
          <w:sz w:val="28"/>
          <w:szCs w:val="28"/>
        </w:rPr>
        <w:t xml:space="preserve"> высшего</w:t>
      </w:r>
      <w:r>
        <w:rPr>
          <w:color w:val="000000"/>
          <w:sz w:val="28"/>
          <w:szCs w:val="28"/>
        </w:rPr>
        <w:t xml:space="preserve"> и среднего профессионального</w:t>
      </w:r>
      <w:r w:rsidRPr="001D6FD8">
        <w:rPr>
          <w:color w:val="000000"/>
          <w:sz w:val="28"/>
          <w:szCs w:val="28"/>
        </w:rPr>
        <w:t xml:space="preserve"> образования </w:t>
      </w:r>
      <w:r>
        <w:rPr>
          <w:color w:val="000000"/>
          <w:sz w:val="28"/>
          <w:szCs w:val="28"/>
        </w:rPr>
        <w:t>уменьшилась, так как по распоряжению Правительства Кузбасса произошла реорганизация Прокопьевского транспортного техникума. Его присоединили к Киселевскому политехническому техникуму.</w:t>
      </w:r>
    </w:p>
    <w:p w14:paraId="77062097" w14:textId="468731BF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632E21">
        <w:t xml:space="preserve"> </w:t>
      </w:r>
      <w:r w:rsidRPr="00632E21">
        <w:rPr>
          <w:color w:val="000000"/>
          <w:sz w:val="28"/>
          <w:szCs w:val="28"/>
        </w:rPr>
        <w:t>Для определения правильности выбора профессий на постоянной основе в течение года на предприяти</w:t>
      </w:r>
      <w:r>
        <w:rPr>
          <w:color w:val="000000"/>
          <w:sz w:val="28"/>
          <w:szCs w:val="28"/>
        </w:rPr>
        <w:t>ях города</w:t>
      </w:r>
      <w:r w:rsidRPr="00632E21">
        <w:rPr>
          <w:color w:val="000000"/>
          <w:sz w:val="28"/>
          <w:szCs w:val="28"/>
        </w:rPr>
        <w:t xml:space="preserve"> провод</w:t>
      </w:r>
      <w:r>
        <w:rPr>
          <w:color w:val="000000"/>
          <w:sz w:val="28"/>
          <w:szCs w:val="28"/>
        </w:rPr>
        <w:t xml:space="preserve">ятся «профпробы». </w:t>
      </w:r>
      <w:r w:rsidRPr="00632E21">
        <w:rPr>
          <w:color w:val="000000"/>
          <w:sz w:val="28"/>
          <w:szCs w:val="28"/>
        </w:rPr>
        <w:t>На базе учреждений профессионального образования города Прокопьевска для повышения качества специалистов открыты новые мастерские</w:t>
      </w:r>
      <w:r>
        <w:rPr>
          <w:color w:val="000000"/>
          <w:sz w:val="28"/>
          <w:szCs w:val="28"/>
        </w:rPr>
        <w:t xml:space="preserve">. </w:t>
      </w:r>
    </w:p>
    <w:p w14:paraId="411D367E" w14:textId="77777777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рамках мероприятия были продемонстрированы современные мастерские, где обучающиеся проходят практическую подготовку. Учебно-производственный комплекс это уникальная возможность соединить теоретические знания студентов и практический опыт мастеров-наставников, погрузившись в атмосферу профессиональной деятельности в реальных производственных условиях.</w:t>
      </w:r>
    </w:p>
    <w:p w14:paraId="18C06082" w14:textId="3EF33A15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Повысился</w:t>
      </w:r>
      <w:r w:rsidRPr="008E1696">
        <w:rPr>
          <w:color w:val="000000"/>
          <w:sz w:val="28"/>
          <w:szCs w:val="28"/>
        </w:rPr>
        <w:t xml:space="preserve"> интерес молодых людей к международным, всероссийским, межрегиональным, областным молодёжным мероприятиям и форумам как</w:t>
      </w:r>
      <w:r>
        <w:rPr>
          <w:color w:val="000000"/>
          <w:sz w:val="28"/>
          <w:szCs w:val="28"/>
        </w:rPr>
        <w:t xml:space="preserve">                                   </w:t>
      </w:r>
      <w:r w:rsidRPr="008E1696">
        <w:rPr>
          <w:color w:val="000000"/>
          <w:sz w:val="28"/>
          <w:szCs w:val="28"/>
        </w:rPr>
        <w:t>к средству получения качественных знаний, навыков, а также грантовой поддержки на реализацию социальных проектов</w:t>
      </w:r>
      <w:r>
        <w:rPr>
          <w:color w:val="000000"/>
          <w:sz w:val="28"/>
          <w:szCs w:val="28"/>
        </w:rPr>
        <w:t>.</w:t>
      </w:r>
      <w:r w:rsidRPr="008E1696">
        <w:rPr>
          <w:color w:val="000000"/>
          <w:sz w:val="28"/>
          <w:szCs w:val="28"/>
        </w:rPr>
        <w:t xml:space="preserve"> </w:t>
      </w:r>
    </w:p>
    <w:p w14:paraId="274321D0" w14:textId="77777777" w:rsidR="009F753F" w:rsidRPr="008E1696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постоянной основе в городе организована работа </w:t>
      </w:r>
      <w:r w:rsidRPr="008E1696">
        <w:rPr>
          <w:color w:val="000000"/>
          <w:sz w:val="28"/>
          <w:szCs w:val="28"/>
        </w:rPr>
        <w:t>детски</w:t>
      </w:r>
      <w:r>
        <w:rPr>
          <w:color w:val="000000"/>
          <w:sz w:val="28"/>
          <w:szCs w:val="28"/>
        </w:rPr>
        <w:t>х</w:t>
      </w:r>
      <w:r w:rsidRPr="008E1696">
        <w:rPr>
          <w:color w:val="000000"/>
          <w:sz w:val="28"/>
          <w:szCs w:val="28"/>
        </w:rPr>
        <w:t xml:space="preserve"> и молодежны</w:t>
      </w:r>
      <w:r>
        <w:rPr>
          <w:color w:val="000000"/>
          <w:sz w:val="28"/>
          <w:szCs w:val="28"/>
        </w:rPr>
        <w:t>х</w:t>
      </w:r>
      <w:r w:rsidRPr="008E1696">
        <w:rPr>
          <w:color w:val="000000"/>
          <w:sz w:val="28"/>
          <w:szCs w:val="28"/>
        </w:rPr>
        <w:t xml:space="preserve"> общественны</w:t>
      </w:r>
      <w:r>
        <w:rPr>
          <w:color w:val="000000"/>
          <w:sz w:val="28"/>
          <w:szCs w:val="28"/>
        </w:rPr>
        <w:t>х</w:t>
      </w:r>
      <w:r w:rsidRPr="008E1696">
        <w:rPr>
          <w:color w:val="000000"/>
          <w:sz w:val="28"/>
          <w:szCs w:val="28"/>
        </w:rPr>
        <w:t xml:space="preserve"> объединени</w:t>
      </w:r>
      <w:r>
        <w:rPr>
          <w:color w:val="000000"/>
          <w:sz w:val="28"/>
          <w:szCs w:val="28"/>
        </w:rPr>
        <w:t>й</w:t>
      </w:r>
      <w:r w:rsidRPr="008E1696">
        <w:rPr>
          <w:color w:val="000000"/>
          <w:sz w:val="28"/>
          <w:szCs w:val="28"/>
        </w:rPr>
        <w:t>, орган</w:t>
      </w:r>
      <w:r>
        <w:rPr>
          <w:color w:val="000000"/>
          <w:sz w:val="28"/>
          <w:szCs w:val="28"/>
        </w:rPr>
        <w:t>ов</w:t>
      </w:r>
      <w:r w:rsidRPr="008E1696">
        <w:rPr>
          <w:color w:val="000000"/>
          <w:sz w:val="28"/>
          <w:szCs w:val="28"/>
        </w:rPr>
        <w:t xml:space="preserve"> ученического </w:t>
      </w:r>
      <w:r>
        <w:rPr>
          <w:color w:val="000000"/>
          <w:sz w:val="28"/>
          <w:szCs w:val="28"/>
        </w:rPr>
        <w:t>самоуправления, во всех</w:t>
      </w:r>
      <w:r w:rsidRPr="008E1696">
        <w:rPr>
          <w:color w:val="000000"/>
          <w:sz w:val="28"/>
          <w:szCs w:val="28"/>
        </w:rPr>
        <w:t xml:space="preserve"> учреждени</w:t>
      </w:r>
      <w:r>
        <w:rPr>
          <w:color w:val="000000"/>
          <w:sz w:val="28"/>
          <w:szCs w:val="28"/>
        </w:rPr>
        <w:t>ях</w:t>
      </w:r>
      <w:r w:rsidRPr="008E1696">
        <w:rPr>
          <w:color w:val="000000"/>
          <w:sz w:val="28"/>
          <w:szCs w:val="28"/>
        </w:rPr>
        <w:t xml:space="preserve"> высшего </w:t>
      </w:r>
      <w:r>
        <w:rPr>
          <w:color w:val="000000"/>
          <w:sz w:val="28"/>
          <w:szCs w:val="28"/>
        </w:rPr>
        <w:t xml:space="preserve">и среднего профессионального </w:t>
      </w:r>
      <w:r w:rsidRPr="008E1696">
        <w:rPr>
          <w:color w:val="000000"/>
          <w:sz w:val="28"/>
          <w:szCs w:val="28"/>
        </w:rPr>
        <w:t>образования действуют орган</w:t>
      </w:r>
      <w:r>
        <w:rPr>
          <w:color w:val="000000"/>
          <w:sz w:val="28"/>
          <w:szCs w:val="28"/>
        </w:rPr>
        <w:t>ы студенческого самоуправления. Создан</w:t>
      </w:r>
      <w:r w:rsidRPr="008E16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молодежный С</w:t>
      </w:r>
      <w:r w:rsidRPr="008E1696">
        <w:rPr>
          <w:color w:val="000000"/>
          <w:sz w:val="28"/>
          <w:szCs w:val="28"/>
        </w:rPr>
        <w:t>овет</w:t>
      </w:r>
      <w:r>
        <w:rPr>
          <w:color w:val="000000"/>
          <w:sz w:val="28"/>
          <w:szCs w:val="28"/>
        </w:rPr>
        <w:t xml:space="preserve"> при главе города Прокопьевска и </w:t>
      </w:r>
      <w:r w:rsidRPr="008E1696">
        <w:rPr>
          <w:color w:val="000000"/>
          <w:sz w:val="28"/>
          <w:szCs w:val="28"/>
        </w:rPr>
        <w:t>молодежн</w:t>
      </w:r>
      <w:r>
        <w:rPr>
          <w:color w:val="000000"/>
          <w:sz w:val="28"/>
          <w:szCs w:val="28"/>
        </w:rPr>
        <w:t>ый</w:t>
      </w:r>
      <w:r w:rsidRPr="008E1696">
        <w:rPr>
          <w:color w:val="000000"/>
          <w:sz w:val="28"/>
          <w:szCs w:val="28"/>
        </w:rPr>
        <w:t xml:space="preserve"> па</w:t>
      </w:r>
      <w:r>
        <w:rPr>
          <w:color w:val="000000"/>
          <w:sz w:val="28"/>
          <w:szCs w:val="28"/>
        </w:rPr>
        <w:t>рламент</w:t>
      </w:r>
      <w:r w:rsidRPr="008E1696">
        <w:rPr>
          <w:color w:val="000000"/>
          <w:sz w:val="28"/>
          <w:szCs w:val="28"/>
        </w:rPr>
        <w:t xml:space="preserve"> при городск</w:t>
      </w:r>
      <w:r>
        <w:rPr>
          <w:color w:val="000000"/>
          <w:sz w:val="28"/>
          <w:szCs w:val="28"/>
        </w:rPr>
        <w:t>ом</w:t>
      </w:r>
      <w:r w:rsidRPr="008E169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Совете народных депутатов, н</w:t>
      </w:r>
      <w:r w:rsidRPr="008E1696">
        <w:rPr>
          <w:color w:val="000000"/>
          <w:sz w:val="28"/>
          <w:szCs w:val="28"/>
        </w:rPr>
        <w:t xml:space="preserve">а предприятиях </w:t>
      </w:r>
      <w:r>
        <w:rPr>
          <w:color w:val="000000"/>
          <w:sz w:val="28"/>
          <w:szCs w:val="28"/>
        </w:rPr>
        <w:t>города работают</w:t>
      </w:r>
      <w:r w:rsidRPr="008E1696">
        <w:rPr>
          <w:color w:val="000000"/>
          <w:sz w:val="28"/>
          <w:szCs w:val="28"/>
        </w:rPr>
        <w:t xml:space="preserve"> Советы</w:t>
      </w:r>
      <w:r w:rsidRPr="00611AD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молодежи.</w:t>
      </w:r>
    </w:p>
    <w:p w14:paraId="5574E015" w14:textId="77777777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8288C">
        <w:rPr>
          <w:color w:val="000000"/>
          <w:sz w:val="28"/>
          <w:szCs w:val="28"/>
        </w:rPr>
        <w:t xml:space="preserve">С целью развития и популяризации института волонтерства в молодежной среде </w:t>
      </w:r>
      <w:r>
        <w:rPr>
          <w:color w:val="000000"/>
          <w:sz w:val="28"/>
          <w:szCs w:val="28"/>
        </w:rPr>
        <w:t>н</w:t>
      </w:r>
      <w:r w:rsidRPr="00750061">
        <w:rPr>
          <w:color w:val="000000"/>
          <w:sz w:val="28"/>
          <w:szCs w:val="28"/>
        </w:rPr>
        <w:t xml:space="preserve">а базе Управления </w:t>
      </w:r>
      <w:proofErr w:type="spellStart"/>
      <w:r w:rsidRPr="00750061">
        <w:rPr>
          <w:color w:val="000000"/>
          <w:sz w:val="28"/>
          <w:szCs w:val="28"/>
        </w:rPr>
        <w:t>ФКСиМП</w:t>
      </w:r>
      <w:proofErr w:type="spellEnd"/>
      <w:r w:rsidRPr="00750061">
        <w:rPr>
          <w:color w:val="000000"/>
          <w:sz w:val="28"/>
          <w:szCs w:val="28"/>
        </w:rPr>
        <w:t xml:space="preserve"> создан и работает штаб волонтерской помощи #МЫВМЕСТЕ</w:t>
      </w:r>
      <w:r>
        <w:rPr>
          <w:color w:val="000000"/>
          <w:sz w:val="28"/>
          <w:szCs w:val="28"/>
        </w:rPr>
        <w:t>. С</w:t>
      </w:r>
      <w:r w:rsidRPr="00750061">
        <w:rPr>
          <w:color w:val="000000"/>
          <w:sz w:val="28"/>
          <w:szCs w:val="28"/>
        </w:rPr>
        <w:t xml:space="preserve">туденты оказывают </w:t>
      </w:r>
      <w:r>
        <w:rPr>
          <w:color w:val="000000"/>
          <w:sz w:val="28"/>
          <w:szCs w:val="28"/>
        </w:rPr>
        <w:t xml:space="preserve">бытовую </w:t>
      </w:r>
      <w:r w:rsidRPr="00750061">
        <w:rPr>
          <w:color w:val="000000"/>
          <w:sz w:val="28"/>
          <w:szCs w:val="28"/>
        </w:rPr>
        <w:t>помощь маломобильной категории граждан, инвалидам, пенсионерам</w:t>
      </w:r>
      <w:r>
        <w:rPr>
          <w:color w:val="000000"/>
          <w:sz w:val="28"/>
          <w:szCs w:val="28"/>
        </w:rPr>
        <w:t>, семьям мобилизованных.</w:t>
      </w:r>
      <w:r w:rsidRPr="007500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Молодежь города активно принимает участие в </w:t>
      </w:r>
      <w:r w:rsidRPr="0028288C">
        <w:rPr>
          <w:color w:val="000000"/>
          <w:sz w:val="28"/>
          <w:szCs w:val="28"/>
        </w:rPr>
        <w:t>областных</w:t>
      </w:r>
      <w:r>
        <w:rPr>
          <w:color w:val="000000"/>
          <w:sz w:val="28"/>
          <w:szCs w:val="28"/>
        </w:rPr>
        <w:t xml:space="preserve"> и городских добровольческих</w:t>
      </w:r>
      <w:r w:rsidRPr="0028288C">
        <w:rPr>
          <w:color w:val="000000"/>
          <w:sz w:val="28"/>
          <w:szCs w:val="28"/>
        </w:rPr>
        <w:t xml:space="preserve"> акци</w:t>
      </w:r>
      <w:r>
        <w:rPr>
          <w:color w:val="000000"/>
          <w:sz w:val="28"/>
          <w:szCs w:val="28"/>
        </w:rPr>
        <w:t xml:space="preserve">ях «Рука помощи», </w:t>
      </w:r>
      <w:r w:rsidRPr="0028288C">
        <w:rPr>
          <w:color w:val="000000"/>
          <w:sz w:val="28"/>
          <w:szCs w:val="28"/>
        </w:rPr>
        <w:t>«Волонтеры Победы»,</w:t>
      </w:r>
      <w:r>
        <w:rPr>
          <w:color w:val="000000"/>
          <w:sz w:val="28"/>
          <w:szCs w:val="28"/>
        </w:rPr>
        <w:t xml:space="preserve"> «</w:t>
      </w:r>
      <w:r w:rsidRPr="0028288C">
        <w:rPr>
          <w:color w:val="000000"/>
          <w:sz w:val="28"/>
          <w:szCs w:val="28"/>
        </w:rPr>
        <w:t>Волонтеры комфортной городской среды», «Красная гвоздика», «Свеча памяти»</w:t>
      </w:r>
      <w:r>
        <w:rPr>
          <w:color w:val="000000"/>
          <w:sz w:val="28"/>
          <w:szCs w:val="28"/>
        </w:rPr>
        <w:t xml:space="preserve">, «Подарок из сказки». </w:t>
      </w:r>
      <w:r w:rsidRPr="0028288C">
        <w:rPr>
          <w:color w:val="000000"/>
          <w:sz w:val="28"/>
          <w:szCs w:val="28"/>
        </w:rPr>
        <w:t>Более 5 000 человек из числа молодежи вовлечены в волонтёрскую деятельность.</w:t>
      </w:r>
      <w:r>
        <w:rPr>
          <w:color w:val="000000"/>
          <w:sz w:val="28"/>
          <w:szCs w:val="28"/>
        </w:rPr>
        <w:t xml:space="preserve"> Увеличивается </w:t>
      </w:r>
      <w:r w:rsidRPr="008E1696">
        <w:rPr>
          <w:color w:val="000000"/>
          <w:sz w:val="28"/>
          <w:szCs w:val="28"/>
        </w:rPr>
        <w:t>количества молодых людей, занимающихся в объединениях и организациях патриотической</w:t>
      </w:r>
      <w:r>
        <w:rPr>
          <w:color w:val="000000"/>
          <w:sz w:val="28"/>
          <w:szCs w:val="28"/>
        </w:rPr>
        <w:t xml:space="preserve"> и краеведческой направленности. </w:t>
      </w:r>
    </w:p>
    <w:p w14:paraId="7FC57651" w14:textId="77777777" w:rsidR="009F753F" w:rsidRPr="001D0C79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</w:t>
      </w:r>
      <w:r w:rsidRPr="001D0C79">
        <w:rPr>
          <w:color w:val="000000"/>
          <w:sz w:val="28"/>
          <w:szCs w:val="28"/>
        </w:rPr>
        <w:t xml:space="preserve"> последние годы удалось переломить ряд негативных тенденций и достичь заметного улучшения социально-экономического положения молодежи </w:t>
      </w:r>
      <w:r>
        <w:rPr>
          <w:color w:val="000000"/>
          <w:sz w:val="28"/>
          <w:szCs w:val="28"/>
        </w:rPr>
        <w:t xml:space="preserve">в городе Прокопьевске. Благодаря городской стратегии развития и активному межведомственному взаимодействию, увеличилось количество молодежи ведущих </w:t>
      </w:r>
      <w:r w:rsidRPr="001D0C79">
        <w:rPr>
          <w:color w:val="000000"/>
          <w:sz w:val="28"/>
          <w:szCs w:val="28"/>
        </w:rPr>
        <w:t>здоров</w:t>
      </w:r>
      <w:r>
        <w:rPr>
          <w:color w:val="000000"/>
          <w:sz w:val="28"/>
          <w:szCs w:val="28"/>
        </w:rPr>
        <w:t>ый</w:t>
      </w:r>
      <w:r w:rsidRPr="001D0C79">
        <w:rPr>
          <w:color w:val="000000"/>
          <w:sz w:val="28"/>
          <w:szCs w:val="28"/>
        </w:rPr>
        <w:t xml:space="preserve"> образ жизни, снизился уровень молодежной безработицы и наметилось снижение преступности (в том ч</w:t>
      </w:r>
      <w:r>
        <w:rPr>
          <w:color w:val="000000"/>
          <w:sz w:val="28"/>
          <w:szCs w:val="28"/>
        </w:rPr>
        <w:t>исле среди несовершеннолетних).</w:t>
      </w:r>
    </w:p>
    <w:p w14:paraId="555908D2" w14:textId="77777777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Наряду с положительной динамикой, п</w:t>
      </w:r>
      <w:r w:rsidRPr="001D0C79">
        <w:rPr>
          <w:color w:val="000000"/>
          <w:sz w:val="28"/>
          <w:szCs w:val="28"/>
        </w:rPr>
        <w:t>роблемным фактором является деструктивное информационное воздействие на молодежь, следствием которого могут стать повышенная агрессивность в молодежной среде, национальная и религиозная нетерпимость</w:t>
      </w:r>
      <w:r>
        <w:rPr>
          <w:color w:val="000000"/>
          <w:sz w:val="28"/>
          <w:szCs w:val="28"/>
        </w:rPr>
        <w:t>.</w:t>
      </w:r>
      <w:r w:rsidRPr="001D0C79">
        <w:rPr>
          <w:color w:val="000000"/>
          <w:sz w:val="28"/>
          <w:szCs w:val="28"/>
        </w:rPr>
        <w:t xml:space="preserve"> </w:t>
      </w:r>
    </w:p>
    <w:p w14:paraId="53B442D2" w14:textId="77777777" w:rsidR="009F753F" w:rsidRPr="001D0C79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175487">
        <w:rPr>
          <w:color w:val="000000"/>
          <w:sz w:val="28"/>
          <w:szCs w:val="28"/>
        </w:rPr>
        <w:t>При сохранении естественной убыли населения,</w:t>
      </w:r>
      <w:r>
        <w:rPr>
          <w:color w:val="000000"/>
          <w:sz w:val="28"/>
          <w:szCs w:val="28"/>
        </w:rPr>
        <w:t xml:space="preserve"> </w:t>
      </w:r>
      <w:r w:rsidRPr="00175487">
        <w:rPr>
          <w:color w:val="000000"/>
          <w:sz w:val="28"/>
          <w:szCs w:val="28"/>
        </w:rPr>
        <w:t>динамика изменения численности населения города в высокой степени будет определяться хар</w:t>
      </w:r>
      <w:r>
        <w:rPr>
          <w:color w:val="000000"/>
          <w:sz w:val="28"/>
          <w:szCs w:val="28"/>
        </w:rPr>
        <w:t xml:space="preserve">актером миграционных процессов. </w:t>
      </w:r>
      <w:r w:rsidRPr="00175487">
        <w:rPr>
          <w:color w:val="000000"/>
          <w:sz w:val="28"/>
          <w:szCs w:val="28"/>
        </w:rPr>
        <w:t xml:space="preserve">В случае возобновления компенсирующего эффекта (т.е. </w:t>
      </w:r>
      <w:r w:rsidRPr="00175487">
        <w:rPr>
          <w:color w:val="000000"/>
          <w:sz w:val="28"/>
          <w:szCs w:val="28"/>
        </w:rPr>
        <w:lastRenderedPageBreak/>
        <w:t>превышения миграционным приростом естественной убыли населения) численность населения города будет иметь тенденцию к росту.</w:t>
      </w:r>
      <w:r>
        <w:rPr>
          <w:color w:val="000000"/>
          <w:sz w:val="28"/>
          <w:szCs w:val="28"/>
        </w:rPr>
        <w:t xml:space="preserve"> </w:t>
      </w:r>
      <w:r w:rsidRPr="001D0C79">
        <w:rPr>
          <w:color w:val="000000"/>
          <w:sz w:val="28"/>
          <w:szCs w:val="28"/>
        </w:rPr>
        <w:t xml:space="preserve">Снижение численности молодежи вследствие демографических проблем прошлых лет может оказать системное влияние на социально-экономическое развитие </w:t>
      </w:r>
      <w:r>
        <w:rPr>
          <w:color w:val="000000"/>
          <w:sz w:val="28"/>
          <w:szCs w:val="28"/>
        </w:rPr>
        <w:t>города</w:t>
      </w:r>
      <w:r w:rsidRPr="001D0C79">
        <w:rPr>
          <w:color w:val="000000"/>
          <w:sz w:val="28"/>
          <w:szCs w:val="28"/>
        </w:rPr>
        <w:t>, привести к убыли населения</w:t>
      </w:r>
      <w:r>
        <w:rPr>
          <w:color w:val="000000"/>
          <w:sz w:val="28"/>
          <w:szCs w:val="28"/>
        </w:rPr>
        <w:t xml:space="preserve"> и сокращению трудовых ресурсов.</w:t>
      </w:r>
    </w:p>
    <w:p w14:paraId="457446A9" w14:textId="77777777" w:rsidR="009F753F" w:rsidRPr="001D0C79" w:rsidRDefault="009F753F" w:rsidP="009F753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решения проблем необходимо</w:t>
      </w:r>
      <w:r w:rsidRPr="001D0C79">
        <w:rPr>
          <w:color w:val="000000"/>
          <w:sz w:val="28"/>
          <w:szCs w:val="28"/>
        </w:rPr>
        <w:t xml:space="preserve"> создать условия для полноценной самореализации молодежи в социа</w:t>
      </w:r>
      <w:r>
        <w:rPr>
          <w:color w:val="000000"/>
          <w:sz w:val="28"/>
          <w:szCs w:val="28"/>
        </w:rPr>
        <w:t>льно-экономической и общественной</w:t>
      </w:r>
      <w:r w:rsidRPr="001D0C79">
        <w:rPr>
          <w:color w:val="000000"/>
          <w:sz w:val="28"/>
          <w:szCs w:val="28"/>
        </w:rPr>
        <w:t xml:space="preserve"> жизни </w:t>
      </w:r>
      <w:r>
        <w:rPr>
          <w:color w:val="000000"/>
          <w:sz w:val="28"/>
          <w:szCs w:val="28"/>
        </w:rPr>
        <w:t>города Прокопьевска</w:t>
      </w:r>
      <w:r w:rsidRPr="001D0C79">
        <w:rPr>
          <w:color w:val="000000"/>
          <w:sz w:val="28"/>
          <w:szCs w:val="28"/>
        </w:rPr>
        <w:t>, чтобы молодежь, развивая индивидуальные качества, проявляла высокий уровень социальной активности.</w:t>
      </w:r>
    </w:p>
    <w:p w14:paraId="18C7891B" w14:textId="77777777" w:rsidR="009F753F" w:rsidRPr="001D0C79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1D0C79">
        <w:rPr>
          <w:color w:val="000000"/>
          <w:sz w:val="28"/>
          <w:szCs w:val="28"/>
        </w:rPr>
        <w:t xml:space="preserve">Эффективная реализация </w:t>
      </w:r>
      <w:r>
        <w:rPr>
          <w:color w:val="000000"/>
          <w:sz w:val="28"/>
          <w:szCs w:val="28"/>
        </w:rPr>
        <w:t>городской программы «М</w:t>
      </w:r>
      <w:r w:rsidRPr="001D0C79">
        <w:rPr>
          <w:color w:val="000000"/>
          <w:sz w:val="28"/>
          <w:szCs w:val="28"/>
        </w:rPr>
        <w:t>олодежн</w:t>
      </w:r>
      <w:r>
        <w:rPr>
          <w:color w:val="000000"/>
          <w:sz w:val="28"/>
          <w:szCs w:val="28"/>
        </w:rPr>
        <w:t>ая</w:t>
      </w:r>
      <w:r w:rsidRPr="001D0C79">
        <w:rPr>
          <w:color w:val="000000"/>
          <w:sz w:val="28"/>
          <w:szCs w:val="28"/>
        </w:rPr>
        <w:t xml:space="preserve"> политик</w:t>
      </w:r>
      <w:r>
        <w:rPr>
          <w:color w:val="000000"/>
          <w:sz w:val="28"/>
          <w:szCs w:val="28"/>
        </w:rPr>
        <w:t>а»</w:t>
      </w:r>
      <w:r w:rsidRPr="001D0C79">
        <w:rPr>
          <w:color w:val="000000"/>
          <w:sz w:val="28"/>
          <w:szCs w:val="28"/>
        </w:rPr>
        <w:t xml:space="preserve"> должна обеспечивать устойчивый рост числа молодых людей, мотивированных на позитивные действия, разделяющих общечеловеческие и национальные духовные ценности, обладающих хорошим физическим здоровьем, занимающихся физической культурой и спортом, не имеющих вредных привычек, работающих над своим личностным и профессиональным развитием, любящих свое Отечество и готовых защищать его интересы</w:t>
      </w:r>
      <w:r>
        <w:rPr>
          <w:color w:val="000000"/>
          <w:sz w:val="28"/>
          <w:szCs w:val="28"/>
        </w:rPr>
        <w:t>.</w:t>
      </w:r>
      <w:r w:rsidRPr="001D0C79">
        <w:rPr>
          <w:color w:val="000000"/>
          <w:sz w:val="28"/>
          <w:szCs w:val="28"/>
        </w:rPr>
        <w:t xml:space="preserve"> </w:t>
      </w:r>
    </w:p>
    <w:p w14:paraId="39E37DC4" w14:textId="77777777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Главным </w:t>
      </w:r>
      <w:r w:rsidRPr="001D0C79">
        <w:rPr>
          <w:color w:val="000000"/>
          <w:sz w:val="28"/>
          <w:szCs w:val="28"/>
        </w:rPr>
        <w:t xml:space="preserve">результатом реализации </w:t>
      </w:r>
      <w:r>
        <w:rPr>
          <w:color w:val="000000"/>
          <w:sz w:val="28"/>
          <w:szCs w:val="28"/>
        </w:rPr>
        <w:t>программы</w:t>
      </w:r>
      <w:r w:rsidRPr="001D0C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«М</w:t>
      </w:r>
      <w:r w:rsidRPr="001D0C79">
        <w:rPr>
          <w:color w:val="000000"/>
          <w:sz w:val="28"/>
          <w:szCs w:val="28"/>
        </w:rPr>
        <w:t>олодежн</w:t>
      </w:r>
      <w:r>
        <w:rPr>
          <w:color w:val="000000"/>
          <w:sz w:val="28"/>
          <w:szCs w:val="28"/>
        </w:rPr>
        <w:t>ая</w:t>
      </w:r>
      <w:r w:rsidRPr="001D0C79">
        <w:rPr>
          <w:color w:val="000000"/>
          <w:sz w:val="28"/>
          <w:szCs w:val="28"/>
        </w:rPr>
        <w:t xml:space="preserve"> политик</w:t>
      </w:r>
      <w:r>
        <w:rPr>
          <w:color w:val="000000"/>
          <w:sz w:val="28"/>
          <w:szCs w:val="28"/>
        </w:rPr>
        <w:t>а»</w:t>
      </w:r>
      <w:r w:rsidRPr="001D0C79">
        <w:rPr>
          <w:color w:val="000000"/>
          <w:sz w:val="28"/>
          <w:szCs w:val="28"/>
        </w:rPr>
        <w:t xml:space="preserve"> должно стать улучшение социально-экономического положения молодежи и увеличение степени ее вовлеченности в социально-экономическую жизнь </w:t>
      </w:r>
      <w:r>
        <w:rPr>
          <w:color w:val="000000"/>
          <w:sz w:val="28"/>
          <w:szCs w:val="28"/>
        </w:rPr>
        <w:t xml:space="preserve">города и </w:t>
      </w:r>
      <w:r w:rsidRPr="001D0C79">
        <w:rPr>
          <w:color w:val="000000"/>
          <w:sz w:val="28"/>
          <w:szCs w:val="28"/>
        </w:rPr>
        <w:t>страны.</w:t>
      </w:r>
    </w:p>
    <w:p w14:paraId="675CA171" w14:textId="77777777" w:rsidR="009F753F" w:rsidRDefault="009F753F" w:rsidP="009F753F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B571C1">
        <w:rPr>
          <w:color w:val="000000"/>
          <w:sz w:val="28"/>
          <w:szCs w:val="28"/>
        </w:rPr>
        <w:t>Исходя из вышеизложенного, в целях создания условий, способствующих самореализации и гражданскому становлению молодых граждан города Прокопьевска, разработка и принятие муниципальной программы «Молодежная политика» является крайне актуальной и необходимой.</w:t>
      </w:r>
    </w:p>
    <w:p w14:paraId="67AA52B3" w14:textId="77777777" w:rsidR="009F753F" w:rsidRDefault="009F753F" w:rsidP="009F753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C90D5B8" w14:textId="77777777" w:rsidR="009F753F" w:rsidRDefault="009F753F" w:rsidP="00047BC3">
      <w:pPr>
        <w:jc w:val="center"/>
        <w:rPr>
          <w:b/>
          <w:sz w:val="28"/>
          <w:szCs w:val="28"/>
        </w:rPr>
      </w:pPr>
    </w:p>
    <w:p w14:paraId="05FBF095" w14:textId="23394D00" w:rsidR="00CC4226" w:rsidRPr="00CC4226" w:rsidRDefault="00CC4226" w:rsidP="00CC4226">
      <w:pPr>
        <w:pStyle w:val="11"/>
        <w:widowControl w:val="0"/>
        <w:tabs>
          <w:tab w:val="left" w:pos="675"/>
          <w:tab w:val="left" w:pos="951"/>
        </w:tabs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26">
        <w:rPr>
          <w:rFonts w:ascii="Times New Roman" w:hAnsi="Times New Roman" w:cs="Times New Roman"/>
          <w:b/>
          <w:sz w:val="28"/>
          <w:szCs w:val="28"/>
        </w:rPr>
        <w:t>2. Описание</w:t>
      </w:r>
      <w:r w:rsidRPr="00CC4226">
        <w:rPr>
          <w:rFonts w:ascii="Times New Roman" w:hAnsi="Times New Roman" w:cs="Times New Roman"/>
          <w:b/>
          <w:spacing w:val="-7"/>
          <w:sz w:val="28"/>
          <w:szCs w:val="28"/>
        </w:rPr>
        <w:t xml:space="preserve"> стратегических </w:t>
      </w:r>
      <w:r w:rsidRPr="00CC4226">
        <w:rPr>
          <w:rFonts w:ascii="Times New Roman" w:hAnsi="Times New Roman" w:cs="Times New Roman"/>
          <w:b/>
          <w:sz w:val="28"/>
          <w:szCs w:val="28"/>
        </w:rPr>
        <w:t>приоритетов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4226">
        <w:rPr>
          <w:rFonts w:ascii="Times New Roman" w:hAnsi="Times New Roman" w:cs="Times New Roman"/>
          <w:b/>
          <w:sz w:val="28"/>
          <w:szCs w:val="28"/>
        </w:rPr>
        <w:t>и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4226">
        <w:rPr>
          <w:rFonts w:ascii="Times New Roman" w:hAnsi="Times New Roman" w:cs="Times New Roman"/>
          <w:b/>
          <w:sz w:val="28"/>
          <w:szCs w:val="28"/>
        </w:rPr>
        <w:t>целей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политики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Прокопьевского городского 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округа в </w:t>
      </w:r>
      <w:r w:rsidRPr="00CC4226">
        <w:rPr>
          <w:rFonts w:ascii="Times New Roman" w:hAnsi="Times New Roman" w:cs="Times New Roman"/>
          <w:b/>
          <w:sz w:val="28"/>
          <w:szCs w:val="28"/>
        </w:rPr>
        <w:t>сфере реализации муниципальной программы</w:t>
      </w:r>
    </w:p>
    <w:p w14:paraId="79C05254" w14:textId="652FFB05" w:rsidR="00922297" w:rsidRDefault="00922297" w:rsidP="009222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 xml:space="preserve">Цели государственной политики в сфере </w:t>
      </w:r>
      <w:r>
        <w:rPr>
          <w:rFonts w:ascii="Times New Roman" w:hAnsi="Times New Roman" w:cs="Times New Roman"/>
          <w:sz w:val="28"/>
          <w:szCs w:val="28"/>
        </w:rPr>
        <w:t>молодежной политики</w:t>
      </w:r>
      <w:r w:rsidRPr="00F77041">
        <w:rPr>
          <w:rFonts w:ascii="Times New Roman" w:hAnsi="Times New Roman" w:cs="Times New Roman"/>
          <w:sz w:val="28"/>
          <w:szCs w:val="28"/>
        </w:rPr>
        <w:t xml:space="preserve"> определены в Указе Президента Российской Федерации от 07.05.2024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77041">
        <w:rPr>
          <w:rFonts w:ascii="Times New Roman" w:hAnsi="Times New Roman" w:cs="Times New Roman"/>
          <w:sz w:val="28"/>
          <w:szCs w:val="28"/>
        </w:rPr>
        <w:t xml:space="preserve"> 309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7041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7041">
        <w:rPr>
          <w:rFonts w:ascii="Times New Roman" w:hAnsi="Times New Roman" w:cs="Times New Roman"/>
          <w:sz w:val="28"/>
          <w:szCs w:val="28"/>
        </w:rPr>
        <w:t xml:space="preserve">, </w:t>
      </w:r>
      <w:r w:rsidR="00F500F6" w:rsidRPr="00F500F6">
        <w:rPr>
          <w:rFonts w:ascii="Times New Roman" w:hAnsi="Times New Roman" w:cs="Times New Roman"/>
          <w:sz w:val="28"/>
          <w:szCs w:val="28"/>
        </w:rPr>
        <w:t>Стратеги</w:t>
      </w:r>
      <w:r w:rsidR="00F500F6" w:rsidRPr="00F500F6">
        <w:rPr>
          <w:rFonts w:ascii="Times New Roman" w:hAnsi="Times New Roman" w:cs="Times New Roman"/>
          <w:sz w:val="28"/>
          <w:szCs w:val="28"/>
        </w:rPr>
        <w:t>и</w:t>
      </w:r>
      <w:r w:rsidR="00F500F6" w:rsidRPr="00F500F6">
        <w:rPr>
          <w:rFonts w:ascii="Times New Roman" w:hAnsi="Times New Roman" w:cs="Times New Roman"/>
          <w:sz w:val="28"/>
          <w:szCs w:val="28"/>
        </w:rPr>
        <w:t xml:space="preserve"> реализации молодёжной политики в Российской Федерации на период до 2030 года утверждена распоряжением Правительства РФ от 17 августа 2024 года №2233-р</w:t>
      </w:r>
      <w:r w:rsidR="00F500F6">
        <w:rPr>
          <w:rFonts w:ascii="Times New Roman" w:hAnsi="Times New Roman" w:cs="Times New Roman"/>
          <w:sz w:val="28"/>
          <w:szCs w:val="28"/>
        </w:rPr>
        <w:t xml:space="preserve">, </w:t>
      </w:r>
      <w:r w:rsidR="004D74C6">
        <w:rPr>
          <w:rFonts w:ascii="Times New Roman" w:hAnsi="Times New Roman" w:cs="Times New Roman"/>
          <w:sz w:val="28"/>
          <w:szCs w:val="28"/>
        </w:rPr>
        <w:t xml:space="preserve">которая </w:t>
      </w:r>
      <w:r w:rsidR="00F500F6" w:rsidRPr="00F500F6">
        <w:rPr>
          <w:rFonts w:ascii="Times New Roman" w:hAnsi="Times New Roman" w:cs="Times New Roman"/>
          <w:sz w:val="28"/>
          <w:szCs w:val="28"/>
        </w:rPr>
        <w:t>направлена на передачу от старшего поколения к младшему традиционной российской культуры, духовно-нравственных ценностей, воспитание ответственного и деятельного поколения патриотов своей Родины, максимальное раскрытие потенциала молодёжи в достижении национальных целей развития</w:t>
      </w:r>
    </w:p>
    <w:p w14:paraId="62234AB0" w14:textId="5FF54E8D" w:rsidR="00922297" w:rsidRDefault="00922297" w:rsidP="009222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4D74C6">
        <w:rPr>
          <w:rFonts w:ascii="Times New Roman" w:hAnsi="Times New Roman" w:cs="Times New Roman"/>
          <w:sz w:val="28"/>
          <w:szCs w:val="28"/>
        </w:rPr>
        <w:t xml:space="preserve">Молодежная политика» </w:t>
      </w:r>
      <w:r w:rsidRPr="00F77041">
        <w:rPr>
          <w:rFonts w:ascii="Times New Roman" w:hAnsi="Times New Roman" w:cs="Times New Roman"/>
          <w:sz w:val="28"/>
          <w:szCs w:val="28"/>
        </w:rPr>
        <w:t>направлена на достижение национальной цели развития Российской Федерации</w:t>
      </w:r>
      <w:r w:rsidR="004D74C6">
        <w:rPr>
          <w:rFonts w:ascii="Times New Roman" w:hAnsi="Times New Roman" w:cs="Times New Roman"/>
          <w:sz w:val="28"/>
          <w:szCs w:val="28"/>
        </w:rPr>
        <w:t>:</w:t>
      </w:r>
      <w:r w:rsidRPr="00F77041">
        <w:rPr>
          <w:rFonts w:ascii="Times New Roman" w:hAnsi="Times New Roman" w:cs="Times New Roman"/>
          <w:sz w:val="28"/>
          <w:szCs w:val="28"/>
        </w:rPr>
        <w:t xml:space="preserve"> </w:t>
      </w:r>
      <w:r w:rsidR="004D74C6">
        <w:rPr>
          <w:rFonts w:ascii="Times New Roman" w:hAnsi="Times New Roman" w:cs="Times New Roman"/>
          <w:sz w:val="28"/>
          <w:szCs w:val="28"/>
        </w:rPr>
        <w:t>с</w:t>
      </w:r>
      <w:r w:rsidRPr="00F77041">
        <w:rPr>
          <w:rFonts w:ascii="Times New Roman" w:hAnsi="Times New Roman" w:cs="Times New Roman"/>
          <w:sz w:val="28"/>
          <w:szCs w:val="28"/>
        </w:rPr>
        <w:t>охранение населения, укрепление здоровья и повышение благополучия людей, поддержка семьи</w:t>
      </w:r>
      <w:r w:rsidR="004D74C6">
        <w:rPr>
          <w:rFonts w:ascii="Times New Roman" w:hAnsi="Times New Roman" w:cs="Times New Roman"/>
          <w:sz w:val="28"/>
          <w:szCs w:val="28"/>
        </w:rPr>
        <w:t xml:space="preserve">, </w:t>
      </w:r>
      <w:r w:rsidR="004D74C6" w:rsidRPr="004D74C6">
        <w:rPr>
          <w:rFonts w:ascii="Times New Roman" w:hAnsi="Times New Roman" w:cs="Times New Roman"/>
          <w:sz w:val="28"/>
          <w:szCs w:val="28"/>
        </w:rPr>
        <w:t>реализация потенциала каждого человека, развитие его талантов, воспитание патриотичной и социально ответственной личности</w:t>
      </w:r>
      <w:r w:rsidR="004D74C6">
        <w:rPr>
          <w:rFonts w:ascii="Times New Roman" w:hAnsi="Times New Roman" w:cs="Times New Roman"/>
          <w:sz w:val="28"/>
          <w:szCs w:val="28"/>
        </w:rPr>
        <w:t>.</w:t>
      </w:r>
      <w:r w:rsidRPr="00F770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F52A9C" w14:textId="4ADCDBFE" w:rsidR="00922297" w:rsidRDefault="00922297" w:rsidP="009222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 xml:space="preserve">В соответствии с указанными правовыми актами к числу приоритетных направлений развития </w:t>
      </w:r>
      <w:r w:rsidR="004D74C6">
        <w:rPr>
          <w:rFonts w:ascii="Times New Roman" w:hAnsi="Times New Roman" w:cs="Times New Roman"/>
          <w:sz w:val="28"/>
          <w:szCs w:val="28"/>
        </w:rPr>
        <w:t>молодежной политики</w:t>
      </w:r>
      <w:r w:rsidRPr="00F77041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14:paraId="050F1E47" w14:textId="77777777" w:rsidR="004D74C6" w:rsidRPr="004D74C6" w:rsidRDefault="004D74C6" w:rsidP="004D74C6">
      <w:pPr>
        <w:pStyle w:val="ConsPlusNormal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74C6">
        <w:rPr>
          <w:rFonts w:ascii="Times New Roman" w:hAnsi="Times New Roman" w:cs="Times New Roman"/>
          <w:sz w:val="28"/>
          <w:szCs w:val="28"/>
        </w:rPr>
        <w:lastRenderedPageBreak/>
        <w:t>развитие традиционных российских ценностно-смысловых и нравственных ориентиров, гражданственности и патриотизма в молодёжной среде;</w:t>
      </w:r>
    </w:p>
    <w:p w14:paraId="23DA3E46" w14:textId="77777777" w:rsidR="004D74C6" w:rsidRPr="004D74C6" w:rsidRDefault="004D74C6" w:rsidP="004D74C6">
      <w:pPr>
        <w:pStyle w:val="ConsPlusNormal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74C6">
        <w:rPr>
          <w:rFonts w:ascii="Times New Roman" w:hAnsi="Times New Roman" w:cs="Times New Roman"/>
          <w:sz w:val="28"/>
          <w:szCs w:val="28"/>
        </w:rPr>
        <w:t>профессиональное развитие молодёжи, содействие её занятости, трудоустройству, в том числе на предприятиях агропромышленного сектора, и предпринимательской деятельности, повышению уровня финансовой грамотности;</w:t>
      </w:r>
    </w:p>
    <w:p w14:paraId="0693C299" w14:textId="77777777" w:rsidR="004D74C6" w:rsidRPr="004D74C6" w:rsidRDefault="004D74C6" w:rsidP="004D74C6">
      <w:pPr>
        <w:pStyle w:val="ConsPlusNormal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74C6">
        <w:rPr>
          <w:rFonts w:ascii="Times New Roman" w:hAnsi="Times New Roman" w:cs="Times New Roman"/>
          <w:sz w:val="28"/>
          <w:szCs w:val="28"/>
        </w:rPr>
        <w:t>противодействие деструктивному поведению молодёжи, её правовое просвещение и информационная защита;</w:t>
      </w:r>
    </w:p>
    <w:p w14:paraId="6D9D1FC7" w14:textId="77777777" w:rsidR="004D74C6" w:rsidRPr="004D74C6" w:rsidRDefault="004D74C6" w:rsidP="004D74C6">
      <w:pPr>
        <w:pStyle w:val="ConsPlusNormal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74C6">
        <w:rPr>
          <w:rFonts w:ascii="Times New Roman" w:hAnsi="Times New Roman" w:cs="Times New Roman"/>
          <w:sz w:val="28"/>
          <w:szCs w:val="28"/>
        </w:rPr>
        <w:t>создание условий для развития молодёжного добровольчества, молодёжных и детских общественно-государственных и общественных объединений, органов молодёжного самоуправления;</w:t>
      </w:r>
    </w:p>
    <w:p w14:paraId="3FD8F7F9" w14:textId="14A3320C" w:rsidR="004D74C6" w:rsidRPr="004D74C6" w:rsidRDefault="004D74C6" w:rsidP="004D74C6">
      <w:pPr>
        <w:pStyle w:val="ConsPlusNormal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74C6">
        <w:rPr>
          <w:rFonts w:ascii="Times New Roman" w:hAnsi="Times New Roman" w:cs="Times New Roman"/>
          <w:sz w:val="28"/>
          <w:szCs w:val="28"/>
        </w:rPr>
        <w:t>совершенствование системы управления и инфраструктуры в сфере молодёжной политики.</w:t>
      </w:r>
    </w:p>
    <w:p w14:paraId="4E068FB6" w14:textId="03DCE147" w:rsidR="00922297" w:rsidRPr="00C870A8" w:rsidRDefault="00922297" w:rsidP="004D74C6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870A8">
        <w:rPr>
          <w:rFonts w:ascii="Times New Roman" w:hAnsi="Times New Roman" w:cs="Times New Roman"/>
          <w:sz w:val="28"/>
          <w:szCs w:val="28"/>
        </w:rPr>
        <w:t xml:space="preserve">Приоритетом Стратегии </w:t>
      </w:r>
      <w:r w:rsidRPr="00C870A8">
        <w:rPr>
          <w:rFonts w:ascii="Times New Roman" w:hAnsi="Times New Roman" w:cs="Times New Roman"/>
          <w:bCs/>
          <w:sz w:val="28"/>
          <w:szCs w:val="28"/>
        </w:rPr>
        <w:t>социально-экономического развития муниципального образования «Прокопьевский городской округ»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70A8">
        <w:rPr>
          <w:rFonts w:ascii="Times New Roman" w:hAnsi="Times New Roman" w:cs="Times New Roman"/>
          <w:bCs/>
          <w:sz w:val="28"/>
          <w:szCs w:val="28"/>
        </w:rPr>
        <w:t xml:space="preserve">на период до 2035 года, </w:t>
      </w:r>
      <w:r w:rsidRPr="00C870A8">
        <w:rPr>
          <w:rFonts w:ascii="Times New Roman" w:hAnsi="Times New Roman" w:cs="Times New Roman"/>
          <w:sz w:val="28"/>
          <w:szCs w:val="28"/>
        </w:rPr>
        <w:t xml:space="preserve">утвержденной Постановлением администрации города Прокопьевска от 20.03.2025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70A8">
        <w:rPr>
          <w:rFonts w:ascii="Times New Roman" w:hAnsi="Times New Roman" w:cs="Times New Roman"/>
          <w:sz w:val="28"/>
          <w:szCs w:val="28"/>
        </w:rPr>
        <w:t xml:space="preserve"> 48-п, </w:t>
      </w:r>
      <w:r w:rsidRPr="004D74C6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4D74C6" w:rsidRPr="004D74C6">
        <w:rPr>
          <w:rFonts w:ascii="Times New Roman" w:hAnsi="Times New Roman" w:cs="Times New Roman"/>
          <w:sz w:val="28"/>
          <w:szCs w:val="28"/>
        </w:rPr>
        <w:t>с</w:t>
      </w:r>
      <w:r w:rsidR="004D74C6" w:rsidRPr="004D74C6">
        <w:rPr>
          <w:rFonts w:ascii="Times New Roman" w:hAnsi="Times New Roman" w:cs="Times New Roman"/>
          <w:sz w:val="28"/>
          <w:szCs w:val="28"/>
        </w:rPr>
        <w:t>оздание оптимальных условий для формирования молодежного движения, популяризация института волонтерства</w:t>
      </w:r>
      <w:r w:rsidRPr="004D74C6">
        <w:rPr>
          <w:rFonts w:ascii="Times New Roman" w:hAnsi="Times New Roman" w:cs="Times New Roman"/>
          <w:sz w:val="28"/>
          <w:szCs w:val="28"/>
        </w:rPr>
        <w:t>.</w:t>
      </w:r>
    </w:p>
    <w:p w14:paraId="54236C7C" w14:textId="77777777" w:rsidR="004D74C6" w:rsidRDefault="004D74C6" w:rsidP="004D74C6">
      <w:pPr>
        <w:jc w:val="center"/>
        <w:rPr>
          <w:b/>
          <w:sz w:val="28"/>
          <w:szCs w:val="28"/>
        </w:rPr>
      </w:pPr>
    </w:p>
    <w:p w14:paraId="6E05BC44" w14:textId="77777777" w:rsidR="004D74C6" w:rsidRDefault="004D74C6" w:rsidP="004D74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Сведения о взаимосвязи со стратегическими приоритетами, целями и показателями государственных программ </w:t>
      </w:r>
    </w:p>
    <w:p w14:paraId="6D147A21" w14:textId="77777777" w:rsidR="004D74C6" w:rsidRDefault="004D74C6" w:rsidP="004D74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Кемеровской области – Кузбасса</w:t>
      </w:r>
    </w:p>
    <w:p w14:paraId="459E46E3" w14:textId="77777777" w:rsidR="004D74C6" w:rsidRDefault="004D74C6" w:rsidP="004D74C6">
      <w:pPr>
        <w:jc w:val="center"/>
        <w:rPr>
          <w:b/>
          <w:sz w:val="28"/>
          <w:szCs w:val="28"/>
        </w:rPr>
      </w:pPr>
    </w:p>
    <w:p w14:paraId="6295FACE" w14:textId="77777777" w:rsidR="004D74C6" w:rsidRDefault="004D74C6" w:rsidP="004D74C6">
      <w:pPr>
        <w:ind w:firstLine="567"/>
        <w:jc w:val="both"/>
        <w:rPr>
          <w:bCs/>
          <w:sz w:val="28"/>
          <w:szCs w:val="28"/>
        </w:rPr>
      </w:pPr>
      <w:r w:rsidRPr="000762B9">
        <w:rPr>
          <w:bCs/>
          <w:sz w:val="28"/>
          <w:szCs w:val="28"/>
        </w:rPr>
        <w:t>Муниципальная программа взаимосвязана со стратегическими приоритетами</w:t>
      </w:r>
      <w:r>
        <w:rPr>
          <w:bCs/>
          <w:sz w:val="28"/>
          <w:szCs w:val="28"/>
        </w:rPr>
        <w:t>, целями и показателями государственной программы Кемеровской области – Кузбасса «Физическая культура и спорт Кузбасса» от 17.10.2023 № 688 (ред. от 30.05.2025)</w:t>
      </w:r>
    </w:p>
    <w:p w14:paraId="026C3779" w14:textId="77777777" w:rsidR="004D74C6" w:rsidRDefault="004D74C6" w:rsidP="004D74C6">
      <w:pPr>
        <w:ind w:firstLine="567"/>
        <w:jc w:val="both"/>
        <w:rPr>
          <w:sz w:val="28"/>
          <w:szCs w:val="28"/>
        </w:rPr>
      </w:pPr>
      <w:r w:rsidRPr="00F57C00">
        <w:rPr>
          <w:bCs/>
          <w:sz w:val="28"/>
          <w:szCs w:val="28"/>
        </w:rPr>
        <w:t xml:space="preserve">Для достижения цели </w:t>
      </w:r>
      <w:r w:rsidRPr="00F57C00">
        <w:rPr>
          <w:sz w:val="28"/>
          <w:szCs w:val="28"/>
        </w:rPr>
        <w:t>муниципальной программы муниципального образования «Прокопьевский городской округ Кемеровской области – Кузбасса» «</w:t>
      </w:r>
      <w:r>
        <w:rPr>
          <w:sz w:val="28"/>
          <w:szCs w:val="28"/>
        </w:rPr>
        <w:t>Молодежная политика</w:t>
      </w:r>
      <w:r w:rsidRPr="00F57C00">
        <w:rPr>
          <w:sz w:val="28"/>
          <w:szCs w:val="28"/>
        </w:rPr>
        <w:t>» на 2026-2028 годы</w:t>
      </w:r>
      <w:r>
        <w:rPr>
          <w:sz w:val="28"/>
          <w:szCs w:val="28"/>
        </w:rPr>
        <w:t xml:space="preserve"> </w:t>
      </w:r>
      <w:r w:rsidRPr="00F57C00">
        <w:rPr>
          <w:sz w:val="28"/>
          <w:szCs w:val="28"/>
        </w:rPr>
        <w:t>предусмотрены следующие задачи государственного управления:</w:t>
      </w:r>
      <w:r>
        <w:rPr>
          <w:sz w:val="28"/>
          <w:szCs w:val="28"/>
        </w:rPr>
        <w:t xml:space="preserve"> </w:t>
      </w:r>
    </w:p>
    <w:p w14:paraId="551C860D" w14:textId="77777777" w:rsidR="00497F0F" w:rsidRPr="004B556C" w:rsidRDefault="00497F0F" w:rsidP="00497F0F">
      <w:pPr>
        <w:snapToGrid w:val="0"/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B556C">
        <w:rPr>
          <w:sz w:val="28"/>
          <w:szCs w:val="28"/>
        </w:rPr>
        <w:t>создание условий для патриотического и духовно-нравственного воспитания молодежи, интеллектуального развития;</w:t>
      </w:r>
    </w:p>
    <w:p w14:paraId="424F77DD" w14:textId="77777777" w:rsidR="00497F0F" w:rsidRPr="004B556C" w:rsidRDefault="00497F0F" w:rsidP="00497F0F">
      <w:pPr>
        <w:snapToGrid w:val="0"/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 xml:space="preserve">- формирование у молодежи активной жизненной позиции, готовности к участию в общественно-политической и социально-экономической жизни города; </w:t>
      </w:r>
    </w:p>
    <w:p w14:paraId="549E851F" w14:textId="77777777" w:rsidR="00497F0F" w:rsidRPr="004B556C" w:rsidRDefault="00497F0F" w:rsidP="00497F0F">
      <w:pPr>
        <w:snapToGrid w:val="0"/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>- вовлечение молодых людей в социальную практику, в деятельность трудовых объединений, студенческих отрядов;</w:t>
      </w:r>
    </w:p>
    <w:p w14:paraId="6065DF89" w14:textId="77777777" w:rsidR="00497F0F" w:rsidRPr="004B556C" w:rsidRDefault="00497F0F" w:rsidP="00497F0F">
      <w:pPr>
        <w:numPr>
          <w:ilvl w:val="0"/>
          <w:numId w:val="21"/>
        </w:numPr>
        <w:tabs>
          <w:tab w:val="left" w:pos="360"/>
        </w:tabs>
        <w:suppressAutoHyphens/>
        <w:ind w:left="72" w:right="-57" w:firstLine="0"/>
        <w:jc w:val="both"/>
        <w:rPr>
          <w:sz w:val="28"/>
          <w:szCs w:val="28"/>
        </w:rPr>
      </w:pPr>
      <w:r w:rsidRPr="004B556C">
        <w:rPr>
          <w:sz w:val="28"/>
          <w:szCs w:val="28"/>
        </w:rPr>
        <w:t xml:space="preserve">поддержка молодежных общественных объединений, движений, инициатив; </w:t>
      </w:r>
    </w:p>
    <w:p w14:paraId="3F3D7ADD" w14:textId="77777777" w:rsidR="00497F0F" w:rsidRPr="004B556C" w:rsidRDefault="00497F0F" w:rsidP="00497F0F">
      <w:pPr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>- поддержка и развитие различных форм художественного и технического творчества молодежи;</w:t>
      </w:r>
    </w:p>
    <w:p w14:paraId="349F3FEF" w14:textId="77777777" w:rsidR="00497F0F" w:rsidRPr="004B556C" w:rsidRDefault="00497F0F" w:rsidP="00497F0F">
      <w:pPr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>- формирование здорового образа жизни молодежи, профилактика правонарушений, преступности, наркомании, алкоголизма и других социально-негативных явлений в молодежной среде;</w:t>
      </w:r>
    </w:p>
    <w:p w14:paraId="5C6490E2" w14:textId="77777777" w:rsidR="00497F0F" w:rsidRPr="004B556C" w:rsidRDefault="00497F0F" w:rsidP="00497F0F">
      <w:pPr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>- развитие системы информационного, методического и кадрового обеспечения молодежной политики;</w:t>
      </w:r>
    </w:p>
    <w:p w14:paraId="19171EDF" w14:textId="77777777" w:rsidR="00497F0F" w:rsidRPr="004B556C" w:rsidRDefault="00497F0F" w:rsidP="00497F0F">
      <w:pPr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t>- создание условий для развития туризма;</w:t>
      </w:r>
    </w:p>
    <w:p w14:paraId="270812A7" w14:textId="77777777" w:rsidR="00497F0F" w:rsidRPr="004B556C" w:rsidRDefault="00497F0F" w:rsidP="00497F0F">
      <w:pPr>
        <w:ind w:right="-57"/>
        <w:jc w:val="both"/>
        <w:rPr>
          <w:sz w:val="28"/>
          <w:szCs w:val="28"/>
        </w:rPr>
      </w:pPr>
      <w:r w:rsidRPr="004B556C">
        <w:rPr>
          <w:sz w:val="28"/>
          <w:szCs w:val="28"/>
        </w:rPr>
        <w:lastRenderedPageBreak/>
        <w:t>- выявление, продвижение и поддержка талантливой молодежи,</w:t>
      </w:r>
    </w:p>
    <w:p w14:paraId="7BC048A3" w14:textId="77777777" w:rsidR="00497F0F" w:rsidRPr="004B556C" w:rsidRDefault="00497F0F" w:rsidP="00497F0F">
      <w:pPr>
        <w:pStyle w:val="af0"/>
        <w:ind w:right="-57" w:firstLine="0"/>
      </w:pPr>
      <w:r w:rsidRPr="004B556C">
        <w:t>-</w:t>
      </w:r>
      <w:r>
        <w:t xml:space="preserve"> </w:t>
      </w:r>
      <w:r w:rsidRPr="004B556C">
        <w:t>повышение престижа семейного образа жизни; укрепление роли семьи в сохранении и развитии духовности, преемственности лучших семейных и культурных традиций Прокопьевска; улучшение жилищно-бытовых условий молодых семей.</w:t>
      </w:r>
    </w:p>
    <w:p w14:paraId="40A821ED" w14:textId="77777777" w:rsidR="004D74C6" w:rsidRDefault="004D74C6" w:rsidP="00922297">
      <w:pPr>
        <w:ind w:firstLine="709"/>
        <w:jc w:val="both"/>
        <w:rPr>
          <w:sz w:val="28"/>
          <w:szCs w:val="28"/>
        </w:rPr>
      </w:pPr>
    </w:p>
    <w:p w14:paraId="6E45E2F3" w14:textId="05B16C00" w:rsidR="00CC4226" w:rsidRDefault="00497F0F" w:rsidP="00CC42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CC4226">
        <w:rPr>
          <w:b/>
          <w:sz w:val="28"/>
          <w:szCs w:val="28"/>
        </w:rPr>
        <w:t>. Задачи муниципального управления и способы их эффективного решения в сфере реализации муниципальной программы</w:t>
      </w:r>
    </w:p>
    <w:p w14:paraId="0A208695" w14:textId="77777777" w:rsidR="00CC4226" w:rsidRDefault="00CC4226" w:rsidP="00CC4226">
      <w:pPr>
        <w:jc w:val="both"/>
        <w:rPr>
          <w:sz w:val="28"/>
          <w:szCs w:val="28"/>
        </w:rPr>
      </w:pPr>
    </w:p>
    <w:p w14:paraId="1AD0F1E4" w14:textId="020B59E3" w:rsidR="00733017" w:rsidRPr="00733017" w:rsidRDefault="009E2849" w:rsidP="00733017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Муниципальной программой предусмотрено достижение цели</w:t>
      </w:r>
      <w:r w:rsidR="00733017">
        <w:rPr>
          <w:color w:val="000000"/>
          <w:sz w:val="28"/>
          <w:szCs w:val="28"/>
        </w:rPr>
        <w:t xml:space="preserve"> «</w:t>
      </w:r>
      <w:r w:rsidR="00733017" w:rsidRPr="00733017">
        <w:rPr>
          <w:sz w:val="28"/>
          <w:szCs w:val="28"/>
        </w:rPr>
        <w:t>Создание условий и возможностей для успешной социализации, эффективной самореализации, интеграции и гражданского становления молодых людей города Прокопьевска</w:t>
      </w:r>
      <w:r w:rsidR="00733017" w:rsidRPr="00733017">
        <w:rPr>
          <w:sz w:val="28"/>
          <w:szCs w:val="28"/>
        </w:rPr>
        <w:t>»</w:t>
      </w:r>
      <w:r w:rsidR="007C1EFD">
        <w:rPr>
          <w:sz w:val="28"/>
          <w:szCs w:val="28"/>
        </w:rPr>
        <w:t>.</w:t>
      </w:r>
    </w:p>
    <w:p w14:paraId="52CD92C5" w14:textId="77777777" w:rsidR="009E2849" w:rsidRDefault="009E2849" w:rsidP="00733017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цели муниципальной программы решаются следующие задачи государственного управления:</w:t>
      </w:r>
    </w:p>
    <w:p w14:paraId="6559C976" w14:textId="77777777" w:rsidR="00733017" w:rsidRPr="00733017" w:rsidRDefault="00733017" w:rsidP="00733017">
      <w:pPr>
        <w:snapToGrid w:val="0"/>
        <w:spacing w:line="276" w:lineRule="auto"/>
        <w:ind w:right="-57"/>
        <w:jc w:val="both"/>
        <w:rPr>
          <w:sz w:val="28"/>
          <w:szCs w:val="28"/>
        </w:rPr>
      </w:pPr>
      <w:r w:rsidRPr="00733017">
        <w:rPr>
          <w:sz w:val="28"/>
          <w:szCs w:val="28"/>
        </w:rPr>
        <w:t xml:space="preserve">- формирование у молодежи активной жизненной позиции, готовности к участию в общественно-политической и социально-экономической жизни города; </w:t>
      </w:r>
    </w:p>
    <w:p w14:paraId="40929067" w14:textId="77777777" w:rsidR="00733017" w:rsidRPr="00733017" w:rsidRDefault="00733017" w:rsidP="00733017">
      <w:pPr>
        <w:snapToGrid w:val="0"/>
        <w:spacing w:line="276" w:lineRule="auto"/>
        <w:ind w:right="-57"/>
        <w:jc w:val="both"/>
        <w:rPr>
          <w:sz w:val="28"/>
          <w:szCs w:val="28"/>
        </w:rPr>
      </w:pPr>
      <w:r w:rsidRPr="00733017">
        <w:rPr>
          <w:sz w:val="28"/>
          <w:szCs w:val="28"/>
        </w:rPr>
        <w:t>- вовлечение молодых людей в социальную практику, в деятельность трудовых объединений, студенческих отрядов;</w:t>
      </w:r>
    </w:p>
    <w:p w14:paraId="51BAA5C5" w14:textId="77777777" w:rsidR="00733017" w:rsidRPr="00733017" w:rsidRDefault="00733017" w:rsidP="00733017">
      <w:pPr>
        <w:numPr>
          <w:ilvl w:val="0"/>
          <w:numId w:val="21"/>
        </w:numPr>
        <w:tabs>
          <w:tab w:val="left" w:pos="360"/>
        </w:tabs>
        <w:suppressAutoHyphens/>
        <w:spacing w:line="276" w:lineRule="auto"/>
        <w:ind w:left="0" w:right="-57" w:firstLine="0"/>
        <w:jc w:val="both"/>
        <w:rPr>
          <w:sz w:val="28"/>
          <w:szCs w:val="28"/>
        </w:rPr>
      </w:pPr>
      <w:r w:rsidRPr="00733017">
        <w:rPr>
          <w:sz w:val="28"/>
          <w:szCs w:val="28"/>
        </w:rPr>
        <w:t xml:space="preserve">поддержка молодежных общественных объединений, движений, инициатив; </w:t>
      </w:r>
    </w:p>
    <w:p w14:paraId="3333BDC9" w14:textId="08841A0F" w:rsidR="009E2849" w:rsidRPr="00733017" w:rsidRDefault="009E2849" w:rsidP="00733017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Решение задач обеспечивается посредством реализации комплексами процессных мероприятий</w:t>
      </w:r>
      <w:r w:rsidRPr="00E96FD4">
        <w:rPr>
          <w:color w:val="000000"/>
          <w:sz w:val="28"/>
          <w:szCs w:val="28"/>
        </w:rPr>
        <w:t xml:space="preserve">: </w:t>
      </w:r>
      <w:r w:rsidR="00733017">
        <w:rPr>
          <w:sz w:val="28"/>
          <w:szCs w:val="28"/>
        </w:rPr>
        <w:t>с</w:t>
      </w:r>
      <w:r w:rsidR="00733017" w:rsidRPr="00733017">
        <w:rPr>
          <w:sz w:val="28"/>
          <w:szCs w:val="28"/>
        </w:rPr>
        <w:t>оздание условий и возможностей для поддержки молодежи</w:t>
      </w:r>
      <w:r w:rsidR="00733017">
        <w:rPr>
          <w:sz w:val="28"/>
          <w:szCs w:val="28"/>
        </w:rPr>
        <w:t>,</w:t>
      </w:r>
      <w:r w:rsidR="00733017" w:rsidRPr="00733017">
        <w:rPr>
          <w:sz w:val="28"/>
          <w:szCs w:val="28"/>
        </w:rPr>
        <w:t xml:space="preserve"> </w:t>
      </w:r>
      <w:r w:rsidR="00733017">
        <w:rPr>
          <w:sz w:val="28"/>
          <w:szCs w:val="28"/>
        </w:rPr>
        <w:t>с</w:t>
      </w:r>
      <w:r w:rsidR="00733017" w:rsidRPr="00733017">
        <w:rPr>
          <w:sz w:val="28"/>
          <w:szCs w:val="28"/>
        </w:rPr>
        <w:t>оздание условий и возможностей для поддержки молодежных инициатив</w:t>
      </w:r>
      <w:r w:rsidR="007C1EFD">
        <w:rPr>
          <w:sz w:val="28"/>
          <w:szCs w:val="28"/>
        </w:rPr>
        <w:t>.</w:t>
      </w:r>
    </w:p>
    <w:p w14:paraId="6304A694" w14:textId="2DA19584" w:rsidR="009E2849" w:rsidRDefault="009E2849" w:rsidP="009E2849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Указанные структурные элементы формируют единую функциональную основу для достижения предусмотренных муниципальной программой цели и показателей развития </w:t>
      </w:r>
      <w:r w:rsidR="00733017">
        <w:rPr>
          <w:sz w:val="28"/>
          <w:szCs w:val="28"/>
        </w:rPr>
        <w:t>молодежной политики.</w:t>
      </w:r>
    </w:p>
    <w:p w14:paraId="44775E72" w14:textId="77777777" w:rsidR="009E2849" w:rsidRDefault="009E2849" w:rsidP="009E2849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оценки хода реализации муниципальной программы и характеристики состояния установленной сферы деятельности предусмотрена система показателей.</w:t>
      </w:r>
    </w:p>
    <w:p w14:paraId="326F1DB9" w14:textId="0ED725B4" w:rsidR="009E2849" w:rsidRDefault="009E2849" w:rsidP="009E2849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Основным ожидаемым конечным результатом реализации муниципальной программы является устойчивое развитие </w:t>
      </w:r>
      <w:r w:rsidR="00733017">
        <w:rPr>
          <w:sz w:val="28"/>
          <w:szCs w:val="28"/>
        </w:rPr>
        <w:t>молодежного движения и инициатив</w:t>
      </w:r>
      <w:r>
        <w:rPr>
          <w:sz w:val="28"/>
          <w:szCs w:val="28"/>
        </w:rPr>
        <w:t xml:space="preserve">, что характеризуется ростом количественных показателей и качественной оценкой изменений, происходящих в </w:t>
      </w:r>
      <w:r w:rsidR="00733017">
        <w:rPr>
          <w:sz w:val="28"/>
          <w:szCs w:val="28"/>
        </w:rPr>
        <w:t>сфере молодежной политики.</w:t>
      </w:r>
    </w:p>
    <w:p w14:paraId="6BD401AB" w14:textId="77777777" w:rsidR="009E2849" w:rsidRPr="00E96FD4" w:rsidRDefault="009E2849" w:rsidP="009E2849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Решение поставленных задач и достижение значений показателей муниципальной программы предусматриваются путем эффективного взаимодействия исполнительных органов Кемеровской области – Кузбасса и органов местного самоуправления.</w:t>
      </w:r>
    </w:p>
    <w:p w14:paraId="3F50F78E" w14:textId="77777777" w:rsidR="009E2849" w:rsidRPr="00E96FD4" w:rsidRDefault="009E2849" w:rsidP="009E2849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14:paraId="2035D4EF" w14:textId="77777777" w:rsidR="009E2849" w:rsidRPr="00E96FD4" w:rsidRDefault="009E2849" w:rsidP="009E284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78172DCE" w14:textId="77777777" w:rsidR="009E2849" w:rsidRDefault="009E2849" w:rsidP="00CC4226">
      <w:pPr>
        <w:jc w:val="both"/>
        <w:rPr>
          <w:sz w:val="28"/>
          <w:szCs w:val="28"/>
        </w:rPr>
      </w:pPr>
    </w:p>
    <w:p w14:paraId="1B3FAB57" w14:textId="125E9B4A" w:rsidR="009F2053" w:rsidRPr="00D3538C" w:rsidRDefault="005B326E" w:rsidP="00247A97">
      <w:pPr>
        <w:pageBreakBefore/>
        <w:tabs>
          <w:tab w:val="left" w:pos="709"/>
        </w:tabs>
        <w:autoSpaceDE w:val="0"/>
        <w:autoSpaceDN w:val="0"/>
        <w:adjustRightInd w:val="0"/>
        <w:ind w:firstLine="567"/>
        <w:jc w:val="right"/>
        <w:outlineLvl w:val="1"/>
      </w:pPr>
      <w:r>
        <w:lastRenderedPageBreak/>
        <w:t>П</w:t>
      </w:r>
      <w:r w:rsidR="009F2053" w:rsidRPr="00D3538C">
        <w:t>риложение № 1</w:t>
      </w:r>
    </w:p>
    <w:p w14:paraId="44B90C01" w14:textId="66084651" w:rsidR="009F2053" w:rsidRPr="00D3538C" w:rsidRDefault="009F2053" w:rsidP="00386253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 xml:space="preserve">к </w:t>
      </w:r>
      <w:r w:rsidR="00386253">
        <w:t>постановлению</w:t>
      </w:r>
      <w:r w:rsidR="00072A38">
        <w:t xml:space="preserve"> администрации</w:t>
      </w:r>
    </w:p>
    <w:p w14:paraId="0A0E6798" w14:textId="00ACC45C" w:rsidR="009F2053" w:rsidRDefault="009F2053" w:rsidP="00A13CC2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>город</w:t>
      </w:r>
      <w:r w:rsidR="00072A38">
        <w:t>а Проко</w:t>
      </w:r>
      <w:r w:rsidR="006A6DAC">
        <w:t>пьевска</w:t>
      </w:r>
    </w:p>
    <w:p w14:paraId="3325B281" w14:textId="22241F48" w:rsidR="006A6DAC" w:rsidRPr="006A6DAC" w:rsidRDefault="006A6DAC" w:rsidP="00CE6057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от</w:t>
      </w:r>
      <w:r w:rsidRPr="006A6DAC">
        <w:rPr>
          <w:color w:val="000000" w:themeColor="text1"/>
        </w:rPr>
        <w:t>_</w:t>
      </w:r>
      <w:r>
        <w:rPr>
          <w:color w:val="000000" w:themeColor="text1"/>
        </w:rPr>
        <w:t>__</w:t>
      </w:r>
      <w:r w:rsidR="00CE6057">
        <w:rPr>
          <w:color w:val="000000" w:themeColor="text1"/>
        </w:rPr>
        <w:t>__</w:t>
      </w:r>
      <w:r>
        <w:rPr>
          <w:color w:val="000000" w:themeColor="text1"/>
        </w:rPr>
        <w:t>.2025 № ___п</w:t>
      </w:r>
    </w:p>
    <w:p w14:paraId="1DC83516" w14:textId="77777777" w:rsidR="009F2053" w:rsidRPr="00D3538C" w:rsidRDefault="009F2053" w:rsidP="00A13CC2">
      <w:pPr>
        <w:tabs>
          <w:tab w:val="left" w:pos="709"/>
        </w:tabs>
        <w:autoSpaceDE w:val="0"/>
        <w:autoSpaceDN w:val="0"/>
        <w:adjustRightInd w:val="0"/>
        <w:jc w:val="center"/>
      </w:pPr>
    </w:p>
    <w:p w14:paraId="24A94770" w14:textId="77777777" w:rsidR="009F2053" w:rsidRPr="00C31CAB" w:rsidRDefault="009F2053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3"/>
          <w:szCs w:val="23"/>
        </w:rPr>
      </w:pPr>
      <w:bookmarkStart w:id="0" w:name="Par145"/>
      <w:bookmarkEnd w:id="0"/>
      <w:r w:rsidRPr="00C31CAB">
        <w:rPr>
          <w:rFonts w:ascii="Times New Roman" w:hAnsi="Times New Roman" w:cs="Times New Roman"/>
          <w:bCs/>
          <w:sz w:val="23"/>
          <w:szCs w:val="23"/>
        </w:rPr>
        <w:t>Паспорт</w:t>
      </w:r>
    </w:p>
    <w:p w14:paraId="0D26613E" w14:textId="77777777" w:rsidR="009F2053" w:rsidRPr="00C31CAB" w:rsidRDefault="009F2053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C31CAB">
        <w:rPr>
          <w:rFonts w:ascii="Times New Roman" w:hAnsi="Times New Roman" w:cs="Times New Roman"/>
          <w:bCs/>
          <w:sz w:val="23"/>
          <w:szCs w:val="23"/>
        </w:rPr>
        <w:t>муниципальной программы Прокопьевского городского округа</w:t>
      </w:r>
    </w:p>
    <w:p w14:paraId="1AE075FC" w14:textId="0E939B97" w:rsidR="009F2053" w:rsidRPr="00C31CAB" w:rsidRDefault="005A00A1" w:rsidP="005A00A1">
      <w:pPr>
        <w:pStyle w:val="af6"/>
        <w:spacing w:before="0" w:after="0"/>
        <w:jc w:val="center"/>
        <w:rPr>
          <w:rFonts w:ascii="Times New Roman" w:hAnsi="Times New Roman"/>
          <w:b/>
          <w:sz w:val="23"/>
          <w:szCs w:val="23"/>
        </w:rPr>
      </w:pPr>
      <w:r w:rsidRPr="00C31CAB">
        <w:rPr>
          <w:rFonts w:ascii="Times New Roman" w:hAnsi="Times New Roman"/>
          <w:sz w:val="23"/>
          <w:szCs w:val="23"/>
        </w:rPr>
        <w:t>«Молодежная политика</w:t>
      </w:r>
      <w:r w:rsidR="00386253" w:rsidRPr="00C31CAB">
        <w:rPr>
          <w:rFonts w:ascii="Times New Roman" w:hAnsi="Times New Roman"/>
          <w:sz w:val="23"/>
          <w:szCs w:val="23"/>
        </w:rPr>
        <w:t>»</w:t>
      </w:r>
      <w:r w:rsidRPr="00C31CAB">
        <w:rPr>
          <w:rFonts w:ascii="Times New Roman" w:hAnsi="Times New Roman"/>
          <w:sz w:val="23"/>
          <w:szCs w:val="23"/>
        </w:rPr>
        <w:t xml:space="preserve"> </w:t>
      </w:r>
      <w:r w:rsidR="009F2053" w:rsidRPr="00C31CAB">
        <w:rPr>
          <w:rFonts w:ascii="Times New Roman" w:hAnsi="Times New Roman" w:cs="Times New Roman"/>
          <w:bCs/>
          <w:sz w:val="23"/>
          <w:szCs w:val="23"/>
        </w:rPr>
        <w:t xml:space="preserve">на </w:t>
      </w:r>
      <w:r w:rsidR="00391ECB" w:rsidRPr="00C31CAB">
        <w:rPr>
          <w:rFonts w:ascii="Times New Roman" w:hAnsi="Times New Roman" w:cs="Times New Roman"/>
          <w:bCs/>
          <w:sz w:val="23"/>
          <w:szCs w:val="23"/>
        </w:rPr>
        <w:t>20</w:t>
      </w:r>
      <w:r w:rsidR="00386253" w:rsidRPr="00C31CAB">
        <w:rPr>
          <w:rFonts w:ascii="Times New Roman" w:hAnsi="Times New Roman" w:cs="Times New Roman"/>
          <w:bCs/>
          <w:sz w:val="23"/>
          <w:szCs w:val="23"/>
        </w:rPr>
        <w:t>26</w:t>
      </w:r>
      <w:r w:rsidR="00391ECB" w:rsidRPr="00C31CAB">
        <w:rPr>
          <w:rFonts w:ascii="Times New Roman" w:hAnsi="Times New Roman" w:cs="Times New Roman"/>
          <w:bCs/>
          <w:sz w:val="23"/>
          <w:szCs w:val="23"/>
        </w:rPr>
        <w:t>-</w:t>
      </w:r>
      <w:r w:rsidR="002E0288" w:rsidRPr="00C31CAB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391ECB" w:rsidRPr="00C31CAB">
        <w:rPr>
          <w:rFonts w:ascii="Times New Roman" w:hAnsi="Times New Roman" w:cs="Times New Roman"/>
          <w:bCs/>
          <w:sz w:val="23"/>
          <w:szCs w:val="23"/>
        </w:rPr>
        <w:t>20</w:t>
      </w:r>
      <w:r w:rsidR="00386253" w:rsidRPr="00C31CAB">
        <w:rPr>
          <w:rFonts w:ascii="Times New Roman" w:hAnsi="Times New Roman" w:cs="Times New Roman"/>
          <w:bCs/>
          <w:sz w:val="23"/>
          <w:szCs w:val="23"/>
        </w:rPr>
        <w:t>28</w:t>
      </w:r>
      <w:r w:rsidR="009F2053" w:rsidRPr="00C31CAB">
        <w:rPr>
          <w:rFonts w:ascii="Times New Roman" w:hAnsi="Times New Roman" w:cs="Times New Roman"/>
          <w:bCs/>
          <w:sz w:val="23"/>
          <w:szCs w:val="23"/>
        </w:rPr>
        <w:t xml:space="preserve"> годы</w:t>
      </w:r>
    </w:p>
    <w:p w14:paraId="776A780F" w14:textId="28EB5B70" w:rsidR="000167CB" w:rsidRPr="00C31CAB" w:rsidRDefault="000167CB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3"/>
          <w:szCs w:val="23"/>
        </w:rPr>
      </w:pPr>
    </w:p>
    <w:p w14:paraId="681FA157" w14:textId="0C67EFD0" w:rsidR="00D91D92" w:rsidRPr="00C31CAB" w:rsidRDefault="00D91D92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C31CAB">
        <w:rPr>
          <w:rFonts w:ascii="Times New Roman" w:hAnsi="Times New Roman" w:cs="Times New Roman"/>
          <w:bCs/>
          <w:sz w:val="23"/>
          <w:szCs w:val="23"/>
        </w:rPr>
        <w:t>1.Основные положения</w:t>
      </w:r>
    </w:p>
    <w:p w14:paraId="0A67B27E" w14:textId="77777777" w:rsidR="00D91D92" w:rsidRPr="00D3538C" w:rsidRDefault="00D91D92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998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8"/>
        <w:gridCol w:w="5387"/>
      </w:tblGrid>
      <w:tr w:rsidR="000167CB" w:rsidRPr="00D3538C" w14:paraId="16590B18" w14:textId="77777777" w:rsidTr="00654ACB">
        <w:trPr>
          <w:tblCellSpacing w:w="5" w:type="nil"/>
        </w:trPr>
        <w:tc>
          <w:tcPr>
            <w:tcW w:w="4598" w:type="dxa"/>
          </w:tcPr>
          <w:p w14:paraId="199DA255" w14:textId="4D3BCCB8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Куратор муниципальной программы</w:t>
            </w:r>
          </w:p>
        </w:tc>
        <w:tc>
          <w:tcPr>
            <w:tcW w:w="5387" w:type="dxa"/>
          </w:tcPr>
          <w:p w14:paraId="4F695119" w14:textId="6ECE1BC4" w:rsidR="000167CB" w:rsidRPr="00D3538C" w:rsidRDefault="00FC34E2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заместитель главы города Прокопьевска по социальным вопросам</w:t>
            </w:r>
          </w:p>
        </w:tc>
      </w:tr>
      <w:tr w:rsidR="000167CB" w:rsidRPr="00D3538C" w14:paraId="27A0575A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710B577B" w14:textId="6643FC67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Ответственный исполнитель муниципальной программы</w:t>
            </w:r>
          </w:p>
        </w:tc>
        <w:tc>
          <w:tcPr>
            <w:tcW w:w="5387" w:type="dxa"/>
            <w:vAlign w:val="center"/>
          </w:tcPr>
          <w:p w14:paraId="5B27F9A0" w14:textId="740C22F0" w:rsidR="000167CB" w:rsidRPr="00D3538C" w:rsidRDefault="00386253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начальник Управления по физической культуре, спорту и молодежной политике администрации города Прокопьевска </w:t>
            </w:r>
          </w:p>
        </w:tc>
      </w:tr>
      <w:tr w:rsidR="00A13CC2" w:rsidRPr="00D3538C" w14:paraId="076BC1B0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30AB95E5" w14:textId="26943AC5" w:rsidR="00A13CC2" w:rsidRPr="00D3538C" w:rsidRDefault="00A13CC2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Исполнители муниципальной программы</w:t>
            </w:r>
          </w:p>
        </w:tc>
        <w:tc>
          <w:tcPr>
            <w:tcW w:w="5387" w:type="dxa"/>
            <w:vAlign w:val="center"/>
          </w:tcPr>
          <w:p w14:paraId="41A238D9" w14:textId="43BBB687" w:rsidR="00A13CC2" w:rsidRPr="00D3538C" w:rsidRDefault="00733017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по физической культуре, спорту и молодежной политике администрации города Прокопьевска</w:t>
            </w:r>
          </w:p>
        </w:tc>
      </w:tr>
      <w:tr w:rsidR="000167CB" w:rsidRPr="00D3538C" w14:paraId="047A48A1" w14:textId="77777777" w:rsidTr="00654ACB">
        <w:trPr>
          <w:tblCellSpacing w:w="5" w:type="nil"/>
        </w:trPr>
        <w:tc>
          <w:tcPr>
            <w:tcW w:w="9985" w:type="dxa"/>
            <w:gridSpan w:val="2"/>
            <w:vAlign w:val="center"/>
          </w:tcPr>
          <w:p w14:paraId="7E43A768" w14:textId="77777777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</w:tc>
      </w:tr>
      <w:tr w:rsidR="000167CB" w:rsidRPr="00D3538C" w14:paraId="0620C75C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4D43E492" w14:textId="31AB0581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5387" w:type="dxa"/>
            <w:vAlign w:val="center"/>
          </w:tcPr>
          <w:p w14:paraId="07D67D6E" w14:textId="7ADA41CF" w:rsidR="000167CB" w:rsidRPr="00D3538C" w:rsidRDefault="000167CB" w:rsidP="00A13CC2">
            <w:pPr>
              <w:pStyle w:val="ConsPlusNormal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D3538C">
              <w:rPr>
                <w:rFonts w:ascii="Times New Roman" w:hAnsi="Times New Roman" w:cs="Times New Roman"/>
                <w:sz w:val="23"/>
                <w:szCs w:val="23"/>
              </w:rPr>
              <w:t xml:space="preserve">Этап </w:t>
            </w:r>
            <w:proofErr w:type="gramStart"/>
            <w:r w:rsidRPr="00D3538C">
              <w:rPr>
                <w:rFonts w:ascii="Times New Roman" w:hAnsi="Times New Roman" w:cs="Times New Roman"/>
                <w:sz w:val="23"/>
                <w:szCs w:val="23"/>
              </w:rPr>
              <w:t xml:space="preserve">I: </w:t>
            </w:r>
            <w:r w:rsidR="0038625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874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gramEnd"/>
            <w:r w:rsidR="00733017">
              <w:rPr>
                <w:rFonts w:ascii="Times New Roman" w:hAnsi="Times New Roman" w:cs="Times New Roman"/>
                <w:sz w:val="23"/>
                <w:szCs w:val="23"/>
              </w:rPr>
              <w:t>01.01.</w:t>
            </w:r>
            <w:r w:rsidR="00386253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  <w:r w:rsidR="00733017">
              <w:rPr>
                <w:rFonts w:ascii="Times New Roman" w:hAnsi="Times New Roman" w:cs="Times New Roman"/>
                <w:sz w:val="23"/>
                <w:szCs w:val="23"/>
              </w:rPr>
              <w:t>-31.12.2026</w:t>
            </w:r>
          </w:p>
          <w:p w14:paraId="269237FF" w14:textId="5AC01622" w:rsidR="000167CB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 xml:space="preserve">Этап </w:t>
            </w:r>
            <w:proofErr w:type="gramStart"/>
            <w:r w:rsidRPr="00D3538C">
              <w:rPr>
                <w:sz w:val="23"/>
                <w:szCs w:val="23"/>
              </w:rPr>
              <w:t>II:</w:t>
            </w:r>
            <w:r w:rsidR="00386253">
              <w:rPr>
                <w:sz w:val="23"/>
                <w:szCs w:val="23"/>
              </w:rPr>
              <w:t xml:space="preserve"> </w:t>
            </w:r>
            <w:r w:rsidR="00D874F0">
              <w:rPr>
                <w:sz w:val="23"/>
                <w:szCs w:val="23"/>
              </w:rPr>
              <w:t xml:space="preserve"> </w:t>
            </w:r>
            <w:r w:rsidR="00733017">
              <w:rPr>
                <w:sz w:val="23"/>
                <w:szCs w:val="23"/>
              </w:rPr>
              <w:t>01.01.</w:t>
            </w:r>
            <w:r w:rsidR="00386253">
              <w:rPr>
                <w:sz w:val="23"/>
                <w:szCs w:val="23"/>
              </w:rPr>
              <w:t>2027</w:t>
            </w:r>
            <w:proofErr w:type="gramEnd"/>
            <w:r w:rsidR="00733017">
              <w:rPr>
                <w:sz w:val="23"/>
                <w:szCs w:val="23"/>
              </w:rPr>
              <w:t>-31.12.2027</w:t>
            </w:r>
          </w:p>
          <w:p w14:paraId="40A49CD1" w14:textId="24B9FD87" w:rsidR="00386253" w:rsidRPr="00386253" w:rsidRDefault="00386253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Этап </w:t>
            </w:r>
            <w:r>
              <w:rPr>
                <w:sz w:val="23"/>
                <w:szCs w:val="23"/>
                <w:lang w:val="en-US"/>
              </w:rPr>
              <w:t>III</w:t>
            </w:r>
            <w:r>
              <w:rPr>
                <w:sz w:val="23"/>
                <w:szCs w:val="23"/>
              </w:rPr>
              <w:t xml:space="preserve">: </w:t>
            </w:r>
            <w:r w:rsidR="00733017">
              <w:rPr>
                <w:sz w:val="23"/>
                <w:szCs w:val="23"/>
              </w:rPr>
              <w:t>01.01.</w:t>
            </w:r>
            <w:r>
              <w:rPr>
                <w:sz w:val="23"/>
                <w:szCs w:val="23"/>
              </w:rPr>
              <w:t>2028</w:t>
            </w:r>
            <w:r w:rsidR="00733017">
              <w:rPr>
                <w:sz w:val="23"/>
                <w:szCs w:val="23"/>
              </w:rPr>
              <w:t>-31.12.2028</w:t>
            </w:r>
          </w:p>
        </w:tc>
      </w:tr>
      <w:tr w:rsidR="000167CB" w:rsidRPr="00D3538C" w14:paraId="51A5F606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328CC833" w14:textId="6A67545C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Цели муниципальной программы</w:t>
            </w:r>
          </w:p>
        </w:tc>
        <w:tc>
          <w:tcPr>
            <w:tcW w:w="5387" w:type="dxa"/>
            <w:vAlign w:val="center"/>
          </w:tcPr>
          <w:p w14:paraId="3D375D1B" w14:textId="77777777" w:rsidR="005A00A1" w:rsidRPr="005A00A1" w:rsidRDefault="005A00A1" w:rsidP="005A00A1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00A1">
              <w:rPr>
                <w:sz w:val="23"/>
                <w:szCs w:val="23"/>
              </w:rPr>
              <w:t>Создание условий и возможностей для успешной социализации, эффективной самореализации, интеграции и гражданского становления молодых людей города Прокопьевска</w:t>
            </w:r>
          </w:p>
          <w:p w14:paraId="5DE913B5" w14:textId="4FC49758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</w:tc>
      </w:tr>
      <w:tr w:rsidR="000167CB" w:rsidRPr="00D3538C" w14:paraId="0BF5DF1D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7A0A9849" w14:textId="08FEF2F8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</w:pPr>
            <w:r w:rsidRPr="00D3538C">
              <w:rPr>
                <w:sz w:val="23"/>
                <w:szCs w:val="23"/>
              </w:rPr>
              <w:t>Направления (подпрограммы) муниципальной программы</w:t>
            </w:r>
          </w:p>
        </w:tc>
        <w:tc>
          <w:tcPr>
            <w:tcW w:w="5387" w:type="dxa"/>
            <w:vAlign w:val="center"/>
          </w:tcPr>
          <w:p w14:paraId="00A03CDC" w14:textId="77777777" w:rsidR="007C0F44" w:rsidRPr="007C0F44" w:rsidRDefault="007C0F44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 xml:space="preserve">Создание условий и возможностей для поддержки молодежи; </w:t>
            </w:r>
          </w:p>
          <w:p w14:paraId="038121AF" w14:textId="4E8408FF" w:rsidR="00601917" w:rsidRPr="007C0F44" w:rsidRDefault="007C0F44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Создание условий и возможностей для поддержки молодежных инициатив</w:t>
            </w:r>
          </w:p>
        </w:tc>
      </w:tr>
      <w:tr w:rsidR="000167CB" w:rsidRPr="00D3538C" w14:paraId="102E863C" w14:textId="77777777" w:rsidTr="00654ACB">
        <w:trPr>
          <w:tblCellSpacing w:w="5" w:type="nil"/>
        </w:trPr>
        <w:tc>
          <w:tcPr>
            <w:tcW w:w="4598" w:type="dxa"/>
          </w:tcPr>
          <w:p w14:paraId="2AA41BC6" w14:textId="77777777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Задачи муниципальной программы</w:t>
            </w:r>
          </w:p>
        </w:tc>
        <w:tc>
          <w:tcPr>
            <w:tcW w:w="5387" w:type="dxa"/>
            <w:vAlign w:val="center"/>
          </w:tcPr>
          <w:p w14:paraId="5F8A56EE" w14:textId="1DDFA168" w:rsidR="007C0F44" w:rsidRPr="007C0F44" w:rsidRDefault="007C0F44" w:rsidP="007C0F44">
            <w:pPr>
              <w:snapToGrid w:val="0"/>
              <w:ind w:right="-5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r w:rsidRPr="007C0F44">
              <w:rPr>
                <w:sz w:val="23"/>
                <w:szCs w:val="23"/>
              </w:rPr>
              <w:t>создание условий для патриотического и духовно-нравственного воспитания молодежи, интеллектуального развития;</w:t>
            </w:r>
          </w:p>
          <w:p w14:paraId="5935E1B2" w14:textId="77777777" w:rsidR="007C0F44" w:rsidRPr="007C0F44" w:rsidRDefault="007C0F44" w:rsidP="007C0F44">
            <w:pPr>
              <w:snapToGrid w:val="0"/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 xml:space="preserve">- формирование у молодежи активной жизненной позиции, готовности к участию в общественно-политической и социально-экономической жизни города; </w:t>
            </w:r>
          </w:p>
          <w:p w14:paraId="03203F76" w14:textId="77777777" w:rsidR="007C0F44" w:rsidRPr="007C0F44" w:rsidRDefault="007C0F44" w:rsidP="007C0F44">
            <w:pPr>
              <w:snapToGrid w:val="0"/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- вовлечение молодых людей в социальную практику, в деятельность трудовых объединений, студенческих отрядов;</w:t>
            </w:r>
          </w:p>
          <w:p w14:paraId="072F4486" w14:textId="77777777" w:rsidR="007C0F44" w:rsidRPr="007C0F44" w:rsidRDefault="007C0F44" w:rsidP="007C0F44">
            <w:pPr>
              <w:numPr>
                <w:ilvl w:val="0"/>
                <w:numId w:val="21"/>
              </w:numPr>
              <w:tabs>
                <w:tab w:val="left" w:pos="360"/>
              </w:tabs>
              <w:suppressAutoHyphens/>
              <w:ind w:left="0" w:right="-57" w:firstLine="0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 xml:space="preserve">поддержка молодежных общественных объединений, движений, инициатив; </w:t>
            </w:r>
          </w:p>
          <w:p w14:paraId="3B647411" w14:textId="79C709A6" w:rsidR="007C0F44" w:rsidRPr="007C0F44" w:rsidRDefault="007C0F44" w:rsidP="007C0F44">
            <w:pPr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 </w:t>
            </w:r>
            <w:r w:rsidRPr="007C0F44">
              <w:rPr>
                <w:sz w:val="23"/>
                <w:szCs w:val="23"/>
              </w:rPr>
              <w:t>поддержка и развитие различных форм художественного и технического творчества молодежи;</w:t>
            </w:r>
          </w:p>
          <w:p w14:paraId="17C5812B" w14:textId="77777777" w:rsidR="007C0F44" w:rsidRPr="007C0F44" w:rsidRDefault="007C0F44" w:rsidP="007C0F44">
            <w:pPr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- формирование здорового образа жизни молодежи, профилактика правонарушений, преступности, наркомании, алкоголизма и других социально-негативных явлений в молодежной среде;</w:t>
            </w:r>
          </w:p>
          <w:p w14:paraId="0EF90060" w14:textId="77777777" w:rsidR="007C0F44" w:rsidRPr="007C0F44" w:rsidRDefault="007C0F44" w:rsidP="007C0F44">
            <w:pPr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- развитие системы информационного, методического и кадрового обеспечения молодежной политики;</w:t>
            </w:r>
          </w:p>
          <w:p w14:paraId="01902DBC" w14:textId="77777777" w:rsidR="007C0F44" w:rsidRPr="007C0F44" w:rsidRDefault="007C0F44" w:rsidP="007C0F44">
            <w:pPr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lastRenderedPageBreak/>
              <w:t>- создание условий для развития туризма;</w:t>
            </w:r>
          </w:p>
          <w:p w14:paraId="13372405" w14:textId="77777777" w:rsidR="007C0F44" w:rsidRPr="007C0F44" w:rsidRDefault="007C0F44" w:rsidP="007C0F44">
            <w:pPr>
              <w:ind w:right="-57"/>
              <w:jc w:val="both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- выявление, продвижение и поддержка талантливой молодежи,</w:t>
            </w:r>
          </w:p>
          <w:p w14:paraId="74CA4E66" w14:textId="456D996D" w:rsidR="000167CB" w:rsidRPr="007C0F44" w:rsidRDefault="007C0F44" w:rsidP="007C0F44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7C0F44">
              <w:rPr>
                <w:sz w:val="23"/>
                <w:szCs w:val="23"/>
              </w:rPr>
              <w:t>- повышение престижа семейного образа жизни; укрепление роли семьи в сохранении и развитии духовности, преемственности лучших семейных и культурных традиций Прокопьевска; улучшение жилищно-бытовых условий молодых семей</w:t>
            </w:r>
          </w:p>
        </w:tc>
      </w:tr>
      <w:tr w:rsidR="00601917" w:rsidRPr="00D3538C" w14:paraId="0F9DAE0F" w14:textId="77777777" w:rsidTr="009B76BA">
        <w:trPr>
          <w:tblCellSpacing w:w="5" w:type="nil"/>
        </w:trPr>
        <w:tc>
          <w:tcPr>
            <w:tcW w:w="4598" w:type="dxa"/>
            <w:vAlign w:val="center"/>
          </w:tcPr>
          <w:p w14:paraId="63E063EB" w14:textId="18FCBBB5" w:rsidR="00601917" w:rsidRPr="00D3538C" w:rsidRDefault="00601917" w:rsidP="00B542B0">
            <w:pPr>
              <w:tabs>
                <w:tab w:val="left" w:pos="709"/>
              </w:tabs>
              <w:spacing w:line="276" w:lineRule="auto"/>
              <w:rPr>
                <w:sz w:val="23"/>
                <w:szCs w:val="23"/>
              </w:rPr>
            </w:pPr>
            <w:r w:rsidRPr="00D3538C">
              <w:rPr>
                <w:rStyle w:val="fontstyle01"/>
                <w:sz w:val="23"/>
                <w:szCs w:val="23"/>
              </w:rPr>
              <w:lastRenderedPageBreak/>
              <w:t xml:space="preserve">Объемы финансового обеспечения муниципальной программы (тыс. рублей) и </w:t>
            </w:r>
            <w:r w:rsidRPr="00D3538C">
              <w:rPr>
                <w:sz w:val="23"/>
                <w:szCs w:val="23"/>
              </w:rPr>
              <w:t>источники финансирования муниципальной программы в целом и с разбивкой по годам ее реализации</w:t>
            </w:r>
            <w:r w:rsidRPr="00D3538C">
              <w:rPr>
                <w:sz w:val="23"/>
                <w:szCs w:val="23"/>
                <w:vertAlign w:val="superscript"/>
              </w:rPr>
              <w:t xml:space="preserve"> </w:t>
            </w:r>
            <w:r w:rsidRPr="00D3538C">
              <w:rPr>
                <w:vertAlign w:val="superscript"/>
              </w:rPr>
              <w:t>4</w:t>
            </w:r>
          </w:p>
        </w:tc>
        <w:tc>
          <w:tcPr>
            <w:tcW w:w="5387" w:type="dxa"/>
          </w:tcPr>
          <w:p w14:paraId="05BF147B" w14:textId="5113BF0C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Общий объем средств составляет</w:t>
            </w:r>
            <w:r w:rsidR="00B542B0">
              <w:rPr>
                <w:sz w:val="23"/>
                <w:szCs w:val="23"/>
              </w:rPr>
              <w:t xml:space="preserve"> 10 200,0 </w:t>
            </w:r>
            <w:r w:rsidRPr="00601917">
              <w:rPr>
                <w:sz w:val="23"/>
                <w:szCs w:val="23"/>
              </w:rPr>
              <w:t>тыс. руб. в том числе по годам реализации:</w:t>
            </w:r>
          </w:p>
          <w:p w14:paraId="5F5BBECB" w14:textId="6331C493" w:rsidR="00601917" w:rsidRPr="00601917" w:rsidRDefault="00601917" w:rsidP="00B75DEE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</w:t>
            </w:r>
            <w:r w:rsidR="00D874F0">
              <w:rPr>
                <w:sz w:val="23"/>
                <w:szCs w:val="23"/>
              </w:rPr>
              <w:t>–</w:t>
            </w:r>
            <w:r w:rsidRPr="00601917">
              <w:rPr>
                <w:sz w:val="23"/>
                <w:szCs w:val="23"/>
              </w:rPr>
              <w:t xml:space="preserve"> </w:t>
            </w:r>
            <w:r w:rsidR="007C0F44">
              <w:rPr>
                <w:sz w:val="23"/>
                <w:szCs w:val="23"/>
              </w:rPr>
              <w:t xml:space="preserve">3 400,0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DB35360" w14:textId="7F2E27AF" w:rsidR="00601917" w:rsidRPr="00601917" w:rsidRDefault="00601917" w:rsidP="00B75DEE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B75DEE">
              <w:rPr>
                <w:sz w:val="23"/>
                <w:szCs w:val="23"/>
              </w:rPr>
              <w:t>3</w:t>
            </w:r>
            <w:r w:rsidR="007C0F44">
              <w:rPr>
                <w:sz w:val="23"/>
                <w:szCs w:val="23"/>
              </w:rPr>
              <w:t> 400,0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3927DB7" w14:textId="4482A583" w:rsidR="00601917" w:rsidRPr="00601917" w:rsidRDefault="00601917" w:rsidP="00B75DEE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B75DEE">
              <w:rPr>
                <w:sz w:val="23"/>
                <w:szCs w:val="23"/>
              </w:rPr>
              <w:t>3</w:t>
            </w:r>
            <w:r w:rsidR="007C0F44">
              <w:rPr>
                <w:sz w:val="23"/>
                <w:szCs w:val="23"/>
              </w:rPr>
              <w:t> 400,0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65EDA846" w14:textId="77777777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По источникам финансирования:</w:t>
            </w:r>
          </w:p>
          <w:p w14:paraId="695D7A9E" w14:textId="2C919047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из средств местного бюджета</w:t>
            </w:r>
            <w:r w:rsidR="00B542B0">
              <w:rPr>
                <w:sz w:val="23"/>
                <w:szCs w:val="23"/>
              </w:rPr>
              <w:t xml:space="preserve"> 10 050,0 </w:t>
            </w: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2D56EAB7" w14:textId="5374016E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7C0F44">
              <w:rPr>
                <w:sz w:val="23"/>
                <w:szCs w:val="23"/>
              </w:rPr>
              <w:t xml:space="preserve">3 </w:t>
            </w:r>
            <w:r w:rsidR="00B542B0">
              <w:rPr>
                <w:sz w:val="23"/>
                <w:szCs w:val="23"/>
              </w:rPr>
              <w:t>3</w:t>
            </w:r>
            <w:r w:rsidR="007C0F44">
              <w:rPr>
                <w:sz w:val="23"/>
                <w:szCs w:val="23"/>
              </w:rPr>
              <w:t>50,0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7A7738BB" w14:textId="573F89A8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7C0F44">
              <w:rPr>
                <w:sz w:val="23"/>
                <w:szCs w:val="23"/>
              </w:rPr>
              <w:t xml:space="preserve">3 </w:t>
            </w:r>
            <w:r w:rsidR="00B542B0">
              <w:rPr>
                <w:sz w:val="23"/>
                <w:szCs w:val="23"/>
              </w:rPr>
              <w:t>3</w:t>
            </w:r>
            <w:r w:rsidR="007C0F44">
              <w:rPr>
                <w:sz w:val="23"/>
                <w:szCs w:val="23"/>
              </w:rPr>
              <w:t>50,0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AC85E5C" w14:textId="3FD27A30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7C0F44">
              <w:rPr>
                <w:sz w:val="23"/>
                <w:szCs w:val="23"/>
              </w:rPr>
              <w:t xml:space="preserve">3 </w:t>
            </w:r>
            <w:r w:rsidR="00B542B0">
              <w:rPr>
                <w:sz w:val="23"/>
                <w:szCs w:val="23"/>
              </w:rPr>
              <w:t>3</w:t>
            </w:r>
            <w:r w:rsidR="007C0F44">
              <w:rPr>
                <w:sz w:val="23"/>
                <w:szCs w:val="23"/>
              </w:rPr>
              <w:t>50,0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03D8D627" w14:textId="77777777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Иные не запрещенные законодательством источники финансирования:</w:t>
            </w:r>
          </w:p>
          <w:p w14:paraId="7D2D236A" w14:textId="72499378" w:rsid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Из средств федерального </w:t>
            </w:r>
            <w:proofErr w:type="gramStart"/>
            <w:r w:rsidRPr="00601917">
              <w:rPr>
                <w:sz w:val="23"/>
                <w:szCs w:val="23"/>
              </w:rPr>
              <w:t xml:space="preserve">бюджета </w:t>
            </w:r>
            <w:r w:rsidR="00B542B0">
              <w:rPr>
                <w:sz w:val="23"/>
                <w:szCs w:val="23"/>
              </w:rPr>
              <w:t xml:space="preserve"> 0</w:t>
            </w:r>
            <w:proofErr w:type="gramEnd"/>
            <w:r w:rsidR="00B542B0">
              <w:rPr>
                <w:sz w:val="23"/>
                <w:szCs w:val="23"/>
              </w:rPr>
              <w:t>,0</w:t>
            </w:r>
          </w:p>
          <w:p w14:paraId="309C4AC5" w14:textId="35BBB575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141A6FF1" w14:textId="764BAEEE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5453A5B" w14:textId="474DD2F3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BDCA2AD" w14:textId="6CED6724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7153E9C" w14:textId="5FA37E90" w:rsidR="007C0F44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Из средств областного бюджета </w:t>
            </w:r>
            <w:r w:rsidR="00B542B0">
              <w:rPr>
                <w:sz w:val="23"/>
                <w:szCs w:val="23"/>
              </w:rPr>
              <w:t>0,0</w:t>
            </w:r>
          </w:p>
          <w:p w14:paraId="12819BE4" w14:textId="18F3ABDF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1146273D" w14:textId="3E4CA0D9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B5C057C" w14:textId="14D0A7C9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244B33F9" w14:textId="534B480A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7415ADB2" w14:textId="3303DBC5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Из средств юридических и физических лиц –</w:t>
            </w:r>
            <w:r w:rsidR="007C0F44">
              <w:rPr>
                <w:sz w:val="23"/>
                <w:szCs w:val="23"/>
              </w:rPr>
              <w:t xml:space="preserve">150,0 </w:t>
            </w: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2E46F3B0" w14:textId="278657FD" w:rsidR="00601917" w:rsidRPr="00601917" w:rsidRDefault="00601917" w:rsidP="006812B8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</w:t>
            </w:r>
            <w:r w:rsidR="007C0F44">
              <w:rPr>
                <w:sz w:val="23"/>
                <w:szCs w:val="23"/>
              </w:rPr>
              <w:t xml:space="preserve">50,0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72FF6726" w14:textId="0A58E49F" w:rsidR="00601917" w:rsidRPr="00601917" w:rsidRDefault="00601917" w:rsidP="006812B8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</w:t>
            </w:r>
            <w:r w:rsidR="007C0F44">
              <w:rPr>
                <w:sz w:val="23"/>
                <w:szCs w:val="23"/>
              </w:rPr>
              <w:t>50,0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B251032" w14:textId="1F835793" w:rsidR="00601917" w:rsidRPr="00601917" w:rsidRDefault="00601917" w:rsidP="006812B8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</w:t>
            </w:r>
            <w:r w:rsidR="007C0F44">
              <w:rPr>
                <w:sz w:val="23"/>
                <w:szCs w:val="23"/>
              </w:rPr>
              <w:t>50,0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67EB1D83" w14:textId="77777777" w:rsidR="00601917" w:rsidRPr="00601917" w:rsidRDefault="00601917" w:rsidP="00601917">
            <w:pPr>
              <w:rPr>
                <w:sz w:val="23"/>
                <w:szCs w:val="23"/>
              </w:rPr>
            </w:pPr>
          </w:p>
          <w:p w14:paraId="32660A16" w14:textId="12C74777" w:rsidR="00601917" w:rsidRPr="00601917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</w:tc>
      </w:tr>
      <w:tr w:rsidR="00601917" w:rsidRPr="00D3538C" w14:paraId="2A63C503" w14:textId="77777777" w:rsidTr="00C31CAB">
        <w:trPr>
          <w:trHeight w:val="1230"/>
          <w:tblCellSpacing w:w="5" w:type="nil"/>
        </w:trPr>
        <w:tc>
          <w:tcPr>
            <w:tcW w:w="4598" w:type="dxa"/>
            <w:vAlign w:val="center"/>
          </w:tcPr>
          <w:p w14:paraId="2F2B348A" w14:textId="25EE2B72" w:rsidR="00601917" w:rsidRPr="00D3538C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rStyle w:val="fontstyle01"/>
                <w:sz w:val="23"/>
                <w:szCs w:val="23"/>
              </w:rPr>
              <w:t>Связь с национальными целями развития Российской Федерации</w:t>
            </w:r>
            <w:r w:rsidR="00B75DEE">
              <w:rPr>
                <w:rStyle w:val="fontstyle01"/>
                <w:sz w:val="23"/>
                <w:szCs w:val="23"/>
              </w:rPr>
              <w:t xml:space="preserve"> </w:t>
            </w:r>
            <w:r w:rsidRPr="00D3538C">
              <w:rPr>
                <w:rStyle w:val="fontstyle01"/>
                <w:sz w:val="23"/>
                <w:szCs w:val="23"/>
              </w:rPr>
              <w:t>государственными программами Кемеровской области-Кузбасса</w:t>
            </w:r>
          </w:p>
        </w:tc>
        <w:tc>
          <w:tcPr>
            <w:tcW w:w="5387" w:type="dxa"/>
          </w:tcPr>
          <w:p w14:paraId="5A9FE879" w14:textId="6144DEC7" w:rsidR="009E18FE" w:rsidRPr="009E18FE" w:rsidRDefault="009E18FE" w:rsidP="009E18FE">
            <w:pPr>
              <w:tabs>
                <w:tab w:val="left" w:pos="709"/>
              </w:tabs>
              <w:spacing w:line="276" w:lineRule="auto"/>
              <w:rPr>
                <w:sz w:val="23"/>
                <w:szCs w:val="23"/>
              </w:rPr>
            </w:pPr>
            <w:r w:rsidRPr="009E18FE">
              <w:rPr>
                <w:sz w:val="23"/>
                <w:szCs w:val="23"/>
              </w:rPr>
              <w:t>государственн</w:t>
            </w:r>
            <w:r w:rsidRPr="001263FA">
              <w:rPr>
                <w:sz w:val="23"/>
                <w:szCs w:val="23"/>
              </w:rPr>
              <w:t>ая</w:t>
            </w:r>
            <w:r w:rsidRPr="009E18FE">
              <w:rPr>
                <w:sz w:val="23"/>
                <w:szCs w:val="23"/>
              </w:rPr>
              <w:t xml:space="preserve"> программ</w:t>
            </w:r>
            <w:r w:rsidRPr="001263FA">
              <w:rPr>
                <w:sz w:val="23"/>
                <w:szCs w:val="23"/>
              </w:rPr>
              <w:t>а</w:t>
            </w:r>
            <w:r w:rsidRPr="009E18FE">
              <w:rPr>
                <w:sz w:val="23"/>
                <w:szCs w:val="23"/>
              </w:rPr>
              <w:t xml:space="preserve"> Кемеровской области - Кузбасса "Наука, высшее образование и молодежная политика Кузбасса"</w:t>
            </w:r>
          </w:p>
          <w:p w14:paraId="10BDD967" w14:textId="46768D95" w:rsidR="00B542B0" w:rsidRPr="00CF6E96" w:rsidRDefault="00B542B0" w:rsidP="00B542B0">
            <w:pPr>
              <w:tabs>
                <w:tab w:val="left" w:pos="709"/>
              </w:tabs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утвержденная </w:t>
            </w:r>
            <w:r w:rsidRPr="00CF6E96">
              <w:rPr>
                <w:sz w:val="23"/>
                <w:szCs w:val="23"/>
              </w:rPr>
              <w:t>Постановление</w:t>
            </w:r>
            <w:r>
              <w:rPr>
                <w:sz w:val="23"/>
                <w:szCs w:val="23"/>
              </w:rPr>
              <w:t>м</w:t>
            </w:r>
            <w:r w:rsidRPr="00CF6E96">
              <w:rPr>
                <w:sz w:val="23"/>
                <w:szCs w:val="23"/>
              </w:rPr>
              <w:t xml:space="preserve"> Правительства Кемеровской области - Кузбасса от 1</w:t>
            </w:r>
            <w:r w:rsidR="009E18FE">
              <w:rPr>
                <w:sz w:val="23"/>
                <w:szCs w:val="23"/>
              </w:rPr>
              <w:t>6</w:t>
            </w:r>
            <w:r w:rsidRPr="00CF6E96">
              <w:rPr>
                <w:sz w:val="23"/>
                <w:szCs w:val="23"/>
              </w:rPr>
              <w:t>.1</w:t>
            </w:r>
            <w:r w:rsidR="009E18FE">
              <w:rPr>
                <w:sz w:val="23"/>
                <w:szCs w:val="23"/>
              </w:rPr>
              <w:t>1</w:t>
            </w:r>
            <w:r w:rsidRPr="00CF6E96">
              <w:rPr>
                <w:sz w:val="23"/>
                <w:szCs w:val="23"/>
              </w:rPr>
              <w:t xml:space="preserve">.2023 </w:t>
            </w:r>
            <w:r>
              <w:rPr>
                <w:sz w:val="23"/>
                <w:szCs w:val="23"/>
              </w:rPr>
              <w:t xml:space="preserve">                     №</w:t>
            </w:r>
            <w:r w:rsidRPr="00CF6E96">
              <w:rPr>
                <w:sz w:val="23"/>
                <w:szCs w:val="23"/>
              </w:rPr>
              <w:t xml:space="preserve"> </w:t>
            </w:r>
            <w:r w:rsidR="009E18FE">
              <w:rPr>
                <w:sz w:val="23"/>
                <w:szCs w:val="23"/>
              </w:rPr>
              <w:t>750</w:t>
            </w:r>
            <w:r>
              <w:rPr>
                <w:sz w:val="23"/>
                <w:szCs w:val="23"/>
              </w:rPr>
              <w:t xml:space="preserve"> </w:t>
            </w:r>
          </w:p>
          <w:p w14:paraId="5E4A0F0C" w14:textId="77777777" w:rsidR="00B542B0" w:rsidRPr="00CF6E96" w:rsidRDefault="00B542B0" w:rsidP="00B542B0">
            <w:pPr>
              <w:tabs>
                <w:tab w:val="left" w:pos="709"/>
              </w:tabs>
              <w:rPr>
                <w:sz w:val="23"/>
                <w:szCs w:val="23"/>
              </w:rPr>
            </w:pPr>
          </w:p>
          <w:p w14:paraId="278B69BA" w14:textId="1E3B41B7" w:rsidR="00601917" w:rsidRPr="00601917" w:rsidRDefault="00601917" w:rsidP="00601917">
            <w:pPr>
              <w:tabs>
                <w:tab w:val="left" w:pos="709"/>
              </w:tabs>
              <w:rPr>
                <w:sz w:val="23"/>
                <w:szCs w:val="23"/>
              </w:rPr>
            </w:pPr>
          </w:p>
        </w:tc>
      </w:tr>
    </w:tbl>
    <w:p w14:paraId="71490E06" w14:textId="574BDB48" w:rsidR="00E902A4" w:rsidRPr="00601917" w:rsidRDefault="00E902A4" w:rsidP="00A13CC2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NewRomanPSMT" w:hAnsi="TimesNewRomanPSMT"/>
          <w:color w:val="000000"/>
          <w:sz w:val="20"/>
          <w:szCs w:val="20"/>
        </w:rPr>
        <w:sectPr w:rsidR="00E902A4" w:rsidRPr="00601917" w:rsidSect="009A147C">
          <w:footerReference w:type="default" r:id="rId11"/>
          <w:pgSz w:w="11906" w:h="16838" w:code="9"/>
          <w:pgMar w:top="709" w:right="709" w:bottom="142" w:left="1134" w:header="709" w:footer="709" w:gutter="0"/>
          <w:cols w:space="708"/>
          <w:titlePg/>
          <w:docGrid w:linePitch="360"/>
        </w:sectPr>
      </w:pPr>
    </w:p>
    <w:p w14:paraId="5153C33A" w14:textId="77777777" w:rsidR="00AD33E3" w:rsidRPr="00AE5576" w:rsidRDefault="00AD33E3" w:rsidP="00AE5576">
      <w:pPr>
        <w:pStyle w:val="ConsPlusNormal"/>
        <w:tabs>
          <w:tab w:val="left" w:pos="709"/>
        </w:tabs>
        <w:ind w:firstLine="0"/>
        <w:jc w:val="center"/>
        <w:outlineLvl w:val="2"/>
        <w:rPr>
          <w:rFonts w:ascii="Times New Roman" w:hAnsi="Times New Roman" w:cs="Times New Roman"/>
        </w:rPr>
      </w:pPr>
      <w:r w:rsidRPr="00AE5576">
        <w:rPr>
          <w:rFonts w:ascii="Times New Roman" w:hAnsi="Times New Roman" w:cs="Times New Roman"/>
        </w:rPr>
        <w:lastRenderedPageBreak/>
        <w:t>2. Показатели муниципальной программы</w:t>
      </w:r>
    </w:p>
    <w:p w14:paraId="15756A87" w14:textId="77777777" w:rsidR="00AD33E3" w:rsidRPr="00AE5576" w:rsidRDefault="00AD33E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843"/>
        <w:gridCol w:w="709"/>
        <w:gridCol w:w="648"/>
        <w:gridCol w:w="943"/>
        <w:gridCol w:w="960"/>
        <w:gridCol w:w="851"/>
        <w:gridCol w:w="992"/>
        <w:gridCol w:w="992"/>
        <w:gridCol w:w="914"/>
        <w:gridCol w:w="3055"/>
        <w:gridCol w:w="1341"/>
        <w:gridCol w:w="1884"/>
      </w:tblGrid>
      <w:tr w:rsidR="002D7FA8" w:rsidRPr="00AE5576" w14:paraId="5E365A43" w14:textId="21911029" w:rsidTr="009945FF">
        <w:trPr>
          <w:jc w:val="center"/>
        </w:trPr>
        <w:tc>
          <w:tcPr>
            <w:tcW w:w="562" w:type="dxa"/>
            <w:vMerge w:val="restart"/>
            <w:vAlign w:val="center"/>
          </w:tcPr>
          <w:p w14:paraId="54848A71" w14:textId="77777777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843" w:type="dxa"/>
            <w:vMerge w:val="restart"/>
            <w:vAlign w:val="center"/>
          </w:tcPr>
          <w:p w14:paraId="7BC0033D" w14:textId="77777777" w:rsidR="002D7FA8" w:rsidRPr="00AE5576" w:rsidRDefault="002D7FA8" w:rsidP="00AE5576">
            <w:pPr>
              <w:pStyle w:val="ConsPlusNormal"/>
              <w:tabs>
                <w:tab w:val="left" w:pos="709"/>
                <w:tab w:val="left" w:pos="1257"/>
              </w:tabs>
              <w:ind w:right="259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vAlign w:val="center"/>
          </w:tcPr>
          <w:p w14:paraId="10493479" w14:textId="29BF0CE9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Уровень показателя</w:t>
            </w:r>
            <w:r w:rsidRPr="00AE5576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648" w:type="dxa"/>
            <w:vMerge w:val="restart"/>
            <w:vAlign w:val="center"/>
          </w:tcPr>
          <w:p w14:paraId="636EBC6E" w14:textId="45C0A6F4" w:rsidR="002D7FA8" w:rsidRPr="00AE5576" w:rsidRDefault="002D7FA8" w:rsidP="00AE5576">
            <w:pPr>
              <w:pStyle w:val="ConsPlusNormal"/>
              <w:tabs>
                <w:tab w:val="left" w:pos="709"/>
              </w:tabs>
              <w:ind w:right="-30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943" w:type="dxa"/>
            <w:vMerge w:val="restart"/>
            <w:vAlign w:val="center"/>
          </w:tcPr>
          <w:p w14:paraId="2A3FA3D3" w14:textId="77777777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2">
              <w:r w:rsidRPr="00AE5576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E55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1" w:type="dxa"/>
            <w:gridSpan w:val="2"/>
            <w:vAlign w:val="center"/>
          </w:tcPr>
          <w:p w14:paraId="667CA3A7" w14:textId="19A18308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2898" w:type="dxa"/>
            <w:gridSpan w:val="3"/>
            <w:vAlign w:val="center"/>
          </w:tcPr>
          <w:p w14:paraId="569F1AE1" w14:textId="104AC6B8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3055" w:type="dxa"/>
            <w:vMerge w:val="restart"/>
            <w:vAlign w:val="center"/>
          </w:tcPr>
          <w:p w14:paraId="30D70214" w14:textId="642C7656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1341" w:type="dxa"/>
            <w:vMerge w:val="restart"/>
            <w:vAlign w:val="center"/>
          </w:tcPr>
          <w:p w14:paraId="43779906" w14:textId="18C4B66F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Ответственный за достижение показателя (участник муниципальной программы)</w:t>
            </w:r>
          </w:p>
        </w:tc>
        <w:tc>
          <w:tcPr>
            <w:tcW w:w="1884" w:type="dxa"/>
            <w:vMerge w:val="restart"/>
          </w:tcPr>
          <w:p w14:paraId="4F8E5E53" w14:textId="46C0CB74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</w:tr>
      <w:tr w:rsidR="00A70229" w:rsidRPr="00AE5576" w14:paraId="084742A1" w14:textId="24F4C56E" w:rsidTr="009945FF">
        <w:trPr>
          <w:jc w:val="center"/>
        </w:trPr>
        <w:tc>
          <w:tcPr>
            <w:tcW w:w="562" w:type="dxa"/>
            <w:vMerge/>
          </w:tcPr>
          <w:p w14:paraId="6631A96F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A3DF326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55A5BAE4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Merge/>
          </w:tcPr>
          <w:p w14:paraId="51FF9E9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  <w:vMerge/>
          </w:tcPr>
          <w:p w14:paraId="5674A215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14:paraId="537AF08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1" w:type="dxa"/>
            <w:vAlign w:val="center"/>
          </w:tcPr>
          <w:p w14:paraId="2E6AFA6F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vAlign w:val="center"/>
          </w:tcPr>
          <w:p w14:paraId="59164A6A" w14:textId="54419BAD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vAlign w:val="center"/>
          </w:tcPr>
          <w:p w14:paraId="4731B965" w14:textId="4C36CA8C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14" w:type="dxa"/>
            <w:vAlign w:val="center"/>
          </w:tcPr>
          <w:p w14:paraId="12C8BCD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BA5FE67" w14:textId="6529E1CF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2028</w:t>
            </w:r>
          </w:p>
          <w:p w14:paraId="4063E848" w14:textId="4BE04998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5" w:type="dxa"/>
            <w:vMerge/>
          </w:tcPr>
          <w:p w14:paraId="53D2F489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Merge/>
          </w:tcPr>
          <w:p w14:paraId="5EFC1890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vMerge/>
          </w:tcPr>
          <w:p w14:paraId="6BDB8D1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42B0" w:rsidRPr="00AE5576" w14:paraId="4AC70E9E" w14:textId="674B325B" w:rsidTr="00062AC2">
        <w:trPr>
          <w:jc w:val="center"/>
        </w:trPr>
        <w:tc>
          <w:tcPr>
            <w:tcW w:w="562" w:type="dxa"/>
            <w:vAlign w:val="center"/>
          </w:tcPr>
          <w:p w14:paraId="4BE9B39A" w14:textId="77777777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14:paraId="5F9C0AA9" w14:textId="661FD155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Доля молодежи, участвующей в мероприятиях и проектах программы, в общей численности молодежи</w:t>
            </w:r>
          </w:p>
        </w:tc>
        <w:tc>
          <w:tcPr>
            <w:tcW w:w="709" w:type="dxa"/>
            <w:vAlign w:val="center"/>
          </w:tcPr>
          <w:p w14:paraId="7C2C86BB" w14:textId="7D9328D4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  <w:p w14:paraId="5339BBED" w14:textId="73B63272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68EB6702" w14:textId="2B7CC08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29DBB7DB" w14:textId="249A955E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процент</w:t>
            </w:r>
          </w:p>
        </w:tc>
        <w:tc>
          <w:tcPr>
            <w:tcW w:w="960" w:type="dxa"/>
            <w:vAlign w:val="center"/>
          </w:tcPr>
          <w:p w14:paraId="1679F6C5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FFC9FA8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7985E3CB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2080D4F0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6D291742" w14:textId="33403624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5C6E42D9" w14:textId="50EAB9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024</w:t>
            </w:r>
          </w:p>
        </w:tc>
        <w:tc>
          <w:tcPr>
            <w:tcW w:w="992" w:type="dxa"/>
            <w:vAlign w:val="center"/>
          </w:tcPr>
          <w:p w14:paraId="71B43D90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AAAB38D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71B6F3F9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12BA89CD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D07730D" w14:textId="00C78FD4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0419E58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706446BF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1FAF0BE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22F28BB5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71D562A1" w14:textId="7A96A86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vAlign w:val="center"/>
          </w:tcPr>
          <w:p w14:paraId="2AA30128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4A701573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48F3C647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4B0A620A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34A9E6A" w14:textId="4D6D710C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5" w:type="dxa"/>
            <w:vAlign w:val="center"/>
          </w:tcPr>
          <w:p w14:paraId="1FA2A951" w14:textId="77777777" w:rsidR="001263FA" w:rsidRPr="009E18FE" w:rsidRDefault="001263FA" w:rsidP="001263FA">
            <w:pPr>
              <w:tabs>
                <w:tab w:val="left" w:pos="709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9E18FE">
              <w:rPr>
                <w:sz w:val="20"/>
                <w:szCs w:val="20"/>
              </w:rPr>
              <w:t>государственн</w:t>
            </w:r>
            <w:r w:rsidRPr="001263FA">
              <w:rPr>
                <w:sz w:val="20"/>
                <w:szCs w:val="20"/>
              </w:rPr>
              <w:t>ая</w:t>
            </w:r>
            <w:r w:rsidRPr="009E18FE">
              <w:rPr>
                <w:sz w:val="20"/>
                <w:szCs w:val="20"/>
              </w:rPr>
              <w:t xml:space="preserve"> программ</w:t>
            </w:r>
            <w:r w:rsidRPr="001263FA">
              <w:rPr>
                <w:sz w:val="20"/>
                <w:szCs w:val="20"/>
              </w:rPr>
              <w:t>а</w:t>
            </w:r>
            <w:r w:rsidRPr="009E18FE">
              <w:rPr>
                <w:sz w:val="20"/>
                <w:szCs w:val="20"/>
              </w:rPr>
              <w:t xml:space="preserve"> Кемеровской области - Кузбасса "Наука, высшее образование и молодежная политика Кузбасса"</w:t>
            </w:r>
          </w:p>
          <w:p w14:paraId="3E463C5A" w14:textId="3AFB8870" w:rsidR="001263FA" w:rsidRPr="001263FA" w:rsidRDefault="001263FA" w:rsidP="001263FA">
            <w:pPr>
              <w:tabs>
                <w:tab w:val="left" w:pos="709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263FA">
              <w:rPr>
                <w:sz w:val="20"/>
                <w:szCs w:val="20"/>
              </w:rPr>
              <w:t>утвержденная Постановлением Правительства Кемеровской области - Кузбасса от 16.11.2023                      № 750</w:t>
            </w:r>
          </w:p>
          <w:p w14:paraId="60ABE8E0" w14:textId="2E9EA84C" w:rsidR="00B542B0" w:rsidRPr="00AE5576" w:rsidRDefault="00B542B0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3E11C533" w14:textId="231C025E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по физической культуре, спорту и молодежной политике администрации города </w:t>
            </w:r>
            <w:proofErr w:type="gramStart"/>
            <w:r>
              <w:rPr>
                <w:rFonts w:ascii="Times New Roman" w:hAnsi="Times New Roman" w:cs="Times New Roman"/>
              </w:rPr>
              <w:t>Прокопьевска(</w:t>
            </w:r>
            <w:proofErr w:type="spellStart"/>
            <w:proofErr w:type="gramEnd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84" w:type="dxa"/>
          </w:tcPr>
          <w:p w14:paraId="392EA2ED" w14:textId="060F9F35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  <w:tr w:rsidR="00B542B0" w:rsidRPr="00AE5576" w14:paraId="3ED34741" w14:textId="77777777" w:rsidTr="009D4AB6">
        <w:trPr>
          <w:jc w:val="center"/>
        </w:trPr>
        <w:tc>
          <w:tcPr>
            <w:tcW w:w="562" w:type="dxa"/>
            <w:vAlign w:val="center"/>
          </w:tcPr>
          <w:p w14:paraId="2435BAD7" w14:textId="2A2033CD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3C4D8C7E" w14:textId="6DAE9ED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Количество информационных материалов              и сюжетов                о деятельности сферы молодежной политики, опубликованных     в СМИ</w:t>
            </w:r>
          </w:p>
        </w:tc>
        <w:tc>
          <w:tcPr>
            <w:tcW w:w="709" w:type="dxa"/>
            <w:vAlign w:val="center"/>
          </w:tcPr>
          <w:p w14:paraId="30A4A796" w14:textId="3E8D4D91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  <w:p w14:paraId="06139512" w14:textId="777777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384A781B" w14:textId="381E5806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1BEE6FDD" w14:textId="2FC6F68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единиц</w:t>
            </w:r>
          </w:p>
        </w:tc>
        <w:tc>
          <w:tcPr>
            <w:tcW w:w="960" w:type="dxa"/>
            <w:vAlign w:val="center"/>
          </w:tcPr>
          <w:p w14:paraId="0975CE23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771CB1E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254632C6" w14:textId="1B1C71EE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1116A655" w14:textId="6B251B39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024</w:t>
            </w:r>
          </w:p>
        </w:tc>
        <w:tc>
          <w:tcPr>
            <w:tcW w:w="992" w:type="dxa"/>
            <w:vAlign w:val="center"/>
          </w:tcPr>
          <w:p w14:paraId="19453825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F879F8A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2CF7BA89" w14:textId="01E7691B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DE65AB2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932447F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36BBE154" w14:textId="40FE96AE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vAlign w:val="center"/>
          </w:tcPr>
          <w:p w14:paraId="68600813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4722B710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60C018E6" w14:textId="14EF723F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5" w:type="dxa"/>
            <w:vAlign w:val="center"/>
          </w:tcPr>
          <w:p w14:paraId="6A1B92D8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160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44881109" w14:textId="3EDD5B09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33026C2C" w14:textId="6A1AF01B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7EFCAF05" w14:textId="39F4FF31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  <w:tr w:rsidR="00B542B0" w:rsidRPr="00AE5576" w14:paraId="7E96F75E" w14:textId="77777777" w:rsidTr="009D4AB6">
        <w:trPr>
          <w:jc w:val="center"/>
        </w:trPr>
        <w:tc>
          <w:tcPr>
            <w:tcW w:w="562" w:type="dxa"/>
            <w:vAlign w:val="center"/>
          </w:tcPr>
          <w:p w14:paraId="59637757" w14:textId="307012F2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57E63BD1" w14:textId="7F4D8DCE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Доля молодых граждан, </w:t>
            </w:r>
            <w:proofErr w:type="gramStart"/>
            <w:r w:rsidRPr="009E4C1A">
              <w:rPr>
                <w:rFonts w:ascii="Times New Roman" w:hAnsi="Times New Roman" w:cs="Times New Roman"/>
              </w:rPr>
              <w:t xml:space="preserve">участвующих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E4C1A">
              <w:rPr>
                <w:rFonts w:ascii="Times New Roman" w:hAnsi="Times New Roman" w:cs="Times New Roman"/>
              </w:rPr>
              <w:t>в</w:t>
            </w:r>
            <w:proofErr w:type="gramEnd"/>
            <w:r w:rsidRPr="009E4C1A">
              <w:rPr>
                <w:rFonts w:ascii="Times New Roman" w:hAnsi="Times New Roman" w:cs="Times New Roman"/>
              </w:rPr>
              <w:t xml:space="preserve"> деятельности </w:t>
            </w:r>
            <w:proofErr w:type="gramStart"/>
            <w:r w:rsidRPr="009E4C1A">
              <w:rPr>
                <w:rFonts w:ascii="Times New Roman" w:hAnsi="Times New Roman" w:cs="Times New Roman"/>
              </w:rPr>
              <w:t>молодежных  и</w:t>
            </w:r>
            <w:proofErr w:type="gramEnd"/>
            <w:r w:rsidRPr="009E4C1A">
              <w:rPr>
                <w:rFonts w:ascii="Times New Roman" w:hAnsi="Times New Roman" w:cs="Times New Roman"/>
              </w:rPr>
              <w:t xml:space="preserve"> студенческих объединений, органов </w:t>
            </w:r>
            <w:r w:rsidRPr="009E4C1A">
              <w:rPr>
                <w:rFonts w:ascii="Times New Roman" w:hAnsi="Times New Roman" w:cs="Times New Roman"/>
              </w:rPr>
              <w:lastRenderedPageBreak/>
              <w:t>студенческого самоуправления, от общего количества молодежи в возрасте от 14 до 30 лет</w:t>
            </w:r>
          </w:p>
        </w:tc>
        <w:tc>
          <w:tcPr>
            <w:tcW w:w="709" w:type="dxa"/>
            <w:vAlign w:val="center"/>
          </w:tcPr>
          <w:p w14:paraId="417BEF0F" w14:textId="200D6FF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lastRenderedPageBreak/>
              <w:t>«МП»</w:t>
            </w:r>
          </w:p>
          <w:p w14:paraId="36919A64" w14:textId="777777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0ADCC386" w14:textId="3A04EFC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5245B34F" w14:textId="23F82A19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 xml:space="preserve"> процент</w:t>
            </w:r>
          </w:p>
        </w:tc>
        <w:tc>
          <w:tcPr>
            <w:tcW w:w="960" w:type="dxa"/>
            <w:vAlign w:val="center"/>
          </w:tcPr>
          <w:p w14:paraId="56FCD06A" w14:textId="3389EC6E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vAlign w:val="center"/>
          </w:tcPr>
          <w:p w14:paraId="3BD44FDE" w14:textId="48A5BCF3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14:paraId="5B08DDED" w14:textId="6100182B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992" w:type="dxa"/>
            <w:vAlign w:val="center"/>
          </w:tcPr>
          <w:p w14:paraId="7E36A49C" w14:textId="387A69D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914" w:type="dxa"/>
            <w:vAlign w:val="center"/>
          </w:tcPr>
          <w:p w14:paraId="1155FADF" w14:textId="19D5CBD0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3055" w:type="dxa"/>
            <w:vAlign w:val="center"/>
          </w:tcPr>
          <w:p w14:paraId="0948D833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2A85FCC7" w14:textId="4A9AC8E2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713F27DF" w14:textId="6B04AD04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1EE97E17" w14:textId="270E8BCE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 xml:space="preserve">реализация потенциала каждого человека, развитие его талантов, воспитание патриотичной и социально ответственной </w:t>
            </w:r>
            <w:r w:rsidRPr="00B542B0">
              <w:rPr>
                <w:rFonts w:ascii="Times New Roman" w:hAnsi="Times New Roman" w:cs="Times New Roman"/>
              </w:rPr>
              <w:lastRenderedPageBreak/>
              <w:t>личности;</w:t>
            </w:r>
          </w:p>
        </w:tc>
      </w:tr>
      <w:tr w:rsidR="00B542B0" w:rsidRPr="00AE5576" w14:paraId="1AD12E37" w14:textId="77777777" w:rsidTr="009D4AB6">
        <w:trPr>
          <w:jc w:val="center"/>
        </w:trPr>
        <w:tc>
          <w:tcPr>
            <w:tcW w:w="562" w:type="dxa"/>
            <w:vAlign w:val="center"/>
          </w:tcPr>
          <w:p w14:paraId="413151AE" w14:textId="56938EBA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</w:tcPr>
          <w:p w14:paraId="1C1765F7" w14:textId="6732FEF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Количество подростков и молодежи, трудоустроенных                    на временные рабочие места в свободное от учебы время</w:t>
            </w:r>
          </w:p>
        </w:tc>
        <w:tc>
          <w:tcPr>
            <w:tcW w:w="709" w:type="dxa"/>
            <w:vAlign w:val="center"/>
          </w:tcPr>
          <w:p w14:paraId="48AF81D5" w14:textId="34A2B101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648" w:type="dxa"/>
            <w:vAlign w:val="center"/>
          </w:tcPr>
          <w:p w14:paraId="10149EB3" w14:textId="284009F4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0218F619" w14:textId="2811115B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12A5D1FC" w14:textId="4D400A15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1" w:type="dxa"/>
            <w:vAlign w:val="center"/>
          </w:tcPr>
          <w:p w14:paraId="7E756D2A" w14:textId="5AC9F46C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024</w:t>
            </w:r>
          </w:p>
        </w:tc>
        <w:tc>
          <w:tcPr>
            <w:tcW w:w="992" w:type="dxa"/>
            <w:vAlign w:val="center"/>
          </w:tcPr>
          <w:p w14:paraId="79E9D313" w14:textId="5BAC1BCF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992" w:type="dxa"/>
            <w:vAlign w:val="center"/>
          </w:tcPr>
          <w:p w14:paraId="1A53729F" w14:textId="4B3B55AA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914" w:type="dxa"/>
            <w:vAlign w:val="center"/>
          </w:tcPr>
          <w:p w14:paraId="0E60F4D6" w14:textId="39F8ACBA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3055" w:type="dxa"/>
            <w:vAlign w:val="center"/>
          </w:tcPr>
          <w:p w14:paraId="4F375357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19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389D7CA0" w14:textId="1885207A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0CC2D986" w14:textId="3BFFC6E6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2A1FA387" w14:textId="6042361D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  <w:tr w:rsidR="00B542B0" w:rsidRPr="00AE5576" w14:paraId="18EADB24" w14:textId="77777777" w:rsidTr="009D4AB6">
        <w:trPr>
          <w:jc w:val="center"/>
        </w:trPr>
        <w:tc>
          <w:tcPr>
            <w:tcW w:w="562" w:type="dxa"/>
            <w:vAlign w:val="center"/>
          </w:tcPr>
          <w:p w14:paraId="7C17DAC5" w14:textId="34141101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14:paraId="2C0EF799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Количество мероприятий по профилактике социально негативных явлений                    в молодежной</w:t>
            </w:r>
          </w:p>
          <w:p w14:paraId="553D6B7E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и подростковой среде</w:t>
            </w:r>
          </w:p>
          <w:p w14:paraId="3A30B1B3" w14:textId="2469D44C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B87B145" w14:textId="606D32A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  <w:p w14:paraId="791DFCDC" w14:textId="777777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0E7A8627" w14:textId="0609CBE0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0D792DF5" w14:textId="7ED47170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единиц</w:t>
            </w:r>
          </w:p>
        </w:tc>
        <w:tc>
          <w:tcPr>
            <w:tcW w:w="960" w:type="dxa"/>
            <w:vAlign w:val="center"/>
          </w:tcPr>
          <w:p w14:paraId="7CE4D4C9" w14:textId="2CCFA4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vAlign w:val="center"/>
          </w:tcPr>
          <w:p w14:paraId="71C4197A" w14:textId="1CF9E20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14:paraId="0B126445" w14:textId="74B3CD81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992" w:type="dxa"/>
            <w:vAlign w:val="center"/>
          </w:tcPr>
          <w:p w14:paraId="5B9D63C9" w14:textId="3E523E90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914" w:type="dxa"/>
            <w:vAlign w:val="center"/>
          </w:tcPr>
          <w:p w14:paraId="400A031E" w14:textId="14071DF6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3055" w:type="dxa"/>
            <w:vAlign w:val="center"/>
          </w:tcPr>
          <w:p w14:paraId="6E1404FD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5B265B5B" w14:textId="111049BC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698B9A82" w14:textId="30F56E5B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2BB34F02" w14:textId="0A4F07DF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  <w:tr w:rsidR="00B542B0" w:rsidRPr="00AE5576" w14:paraId="6A3D08CC" w14:textId="77777777" w:rsidTr="009D4AB6">
        <w:trPr>
          <w:jc w:val="center"/>
        </w:trPr>
        <w:tc>
          <w:tcPr>
            <w:tcW w:w="562" w:type="dxa"/>
            <w:vAlign w:val="center"/>
          </w:tcPr>
          <w:p w14:paraId="7FFC3C53" w14:textId="00DD2BC8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3051A27B" w14:textId="77777777" w:rsidR="00B542B0" w:rsidRPr="009E4C1A" w:rsidRDefault="00B542B0" w:rsidP="00B542B0">
            <w:pPr>
              <w:rPr>
                <w:sz w:val="20"/>
                <w:szCs w:val="20"/>
                <w:lang w:eastAsia="en-US"/>
              </w:rPr>
            </w:pPr>
          </w:p>
          <w:p w14:paraId="46D31D21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Количество социальных проектов                   и мероприятий, реализованных силами молодежи при поддержке органов по делам молодежи</w:t>
            </w:r>
          </w:p>
          <w:p w14:paraId="11BC6F35" w14:textId="77777777" w:rsidR="00B542B0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AA34A5F" w14:textId="0B023876" w:rsidR="001263FA" w:rsidRPr="009E4C1A" w:rsidRDefault="001263FA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6D1D182" w14:textId="583E035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  <w:p w14:paraId="3568D416" w14:textId="777777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119D24F7" w14:textId="5D9CB565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549FCA75" w14:textId="49DD9169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единиц</w:t>
            </w:r>
          </w:p>
        </w:tc>
        <w:tc>
          <w:tcPr>
            <w:tcW w:w="960" w:type="dxa"/>
            <w:vAlign w:val="center"/>
          </w:tcPr>
          <w:p w14:paraId="1126C339" w14:textId="34E5451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vAlign w:val="center"/>
          </w:tcPr>
          <w:p w14:paraId="171C1795" w14:textId="3F3F6D14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14:paraId="2BC1799C" w14:textId="30DFD0F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992" w:type="dxa"/>
            <w:vAlign w:val="center"/>
          </w:tcPr>
          <w:p w14:paraId="38631E47" w14:textId="7436F20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914" w:type="dxa"/>
            <w:vAlign w:val="center"/>
          </w:tcPr>
          <w:p w14:paraId="4D8D6402" w14:textId="7015174B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3055" w:type="dxa"/>
            <w:vAlign w:val="center"/>
          </w:tcPr>
          <w:p w14:paraId="6DE8ADE0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19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44426EE0" w14:textId="12636004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43A47286" w14:textId="0E382588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16CA4EC8" w14:textId="4923388F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  <w:tr w:rsidR="00B542B0" w:rsidRPr="00AE5576" w14:paraId="366E6871" w14:textId="77777777" w:rsidTr="009D4AB6">
        <w:trPr>
          <w:jc w:val="center"/>
        </w:trPr>
        <w:tc>
          <w:tcPr>
            <w:tcW w:w="562" w:type="dxa"/>
            <w:vAlign w:val="center"/>
          </w:tcPr>
          <w:p w14:paraId="3007ECFA" w14:textId="3FE55805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843" w:type="dxa"/>
          </w:tcPr>
          <w:p w14:paraId="2C1149AA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E43CDF5" w14:textId="77777777" w:rsidR="00B542B0" w:rsidRPr="009E4C1A" w:rsidRDefault="00B542B0" w:rsidP="00B542B0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Доля мероприятий, организованных по инициативе молодежи, от общего количества организованных мероприятий</w:t>
            </w:r>
          </w:p>
          <w:p w14:paraId="3B1B0DB5" w14:textId="6F3CB9F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5406A22" w14:textId="5E13216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  <w:p w14:paraId="17E9BF42" w14:textId="777777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7D5B0D08" w14:textId="395DA1FA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290FE5BE" w14:textId="676D896B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процент</w:t>
            </w:r>
          </w:p>
        </w:tc>
        <w:tc>
          <w:tcPr>
            <w:tcW w:w="960" w:type="dxa"/>
            <w:vAlign w:val="center"/>
          </w:tcPr>
          <w:p w14:paraId="61ED6AFC" w14:textId="5A9877B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vAlign w:val="center"/>
          </w:tcPr>
          <w:p w14:paraId="6C2E31E4" w14:textId="5B1AE84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14:paraId="433CEAB1" w14:textId="15614EF5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14:paraId="130473AD" w14:textId="7AF0D175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14" w:type="dxa"/>
            <w:vAlign w:val="center"/>
          </w:tcPr>
          <w:p w14:paraId="2CD6727D" w14:textId="742B8989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3055" w:type="dxa"/>
            <w:vAlign w:val="center"/>
          </w:tcPr>
          <w:p w14:paraId="50E6879F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19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39F2F98E" w14:textId="36EDC544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395C95C0" w14:textId="2FD0E180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2FE9C66F" w14:textId="02982974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  <w:tr w:rsidR="00B542B0" w:rsidRPr="00AE5576" w14:paraId="6F0D9305" w14:textId="77777777" w:rsidTr="009D4AB6">
        <w:trPr>
          <w:jc w:val="center"/>
        </w:trPr>
        <w:tc>
          <w:tcPr>
            <w:tcW w:w="562" w:type="dxa"/>
            <w:vAlign w:val="center"/>
          </w:tcPr>
          <w:p w14:paraId="765AE660" w14:textId="5C6E92C7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</w:tcPr>
          <w:p w14:paraId="7A41099D" w14:textId="77777777" w:rsidR="00B542B0" w:rsidRPr="009E4C1A" w:rsidRDefault="00B542B0" w:rsidP="00B542B0">
            <w:pPr>
              <w:rPr>
                <w:sz w:val="20"/>
                <w:szCs w:val="20"/>
                <w:lang w:eastAsia="en-US"/>
              </w:rPr>
            </w:pPr>
          </w:p>
          <w:p w14:paraId="1844DEF3" w14:textId="2C1AD588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Количество супружеских пар, принимающих участие в городском конкурсе супружеских пар «Молодая семья»</w:t>
            </w:r>
          </w:p>
        </w:tc>
        <w:tc>
          <w:tcPr>
            <w:tcW w:w="709" w:type="dxa"/>
            <w:vAlign w:val="center"/>
          </w:tcPr>
          <w:p w14:paraId="7996E8C7" w14:textId="1EF575D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«МП»</w:t>
            </w:r>
          </w:p>
          <w:p w14:paraId="2529BD50" w14:textId="77777777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4D505FE8" w14:textId="2792ADD9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1F7C29D0" w14:textId="04CA601D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единиц</w:t>
            </w:r>
          </w:p>
        </w:tc>
        <w:tc>
          <w:tcPr>
            <w:tcW w:w="960" w:type="dxa"/>
            <w:vAlign w:val="center"/>
          </w:tcPr>
          <w:p w14:paraId="795CE4EE" w14:textId="2635AB0E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vAlign w:val="center"/>
          </w:tcPr>
          <w:p w14:paraId="7BC76C87" w14:textId="6F70DAC1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14:paraId="2C9B70CE" w14:textId="511EC6B3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92" w:type="dxa"/>
            <w:vAlign w:val="center"/>
          </w:tcPr>
          <w:p w14:paraId="624348C1" w14:textId="03A075B6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14" w:type="dxa"/>
            <w:vAlign w:val="center"/>
          </w:tcPr>
          <w:p w14:paraId="4A4AFD9D" w14:textId="45483F2F" w:rsidR="00B542B0" w:rsidRPr="009E4C1A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3055" w:type="dxa"/>
            <w:vAlign w:val="center"/>
          </w:tcPr>
          <w:p w14:paraId="26504FAC" w14:textId="77777777" w:rsidR="001263FA" w:rsidRPr="001263FA" w:rsidRDefault="001263FA" w:rsidP="001263FA">
            <w:pPr>
              <w:pStyle w:val="ConsPlusNormal"/>
              <w:tabs>
                <w:tab w:val="left" w:pos="709"/>
              </w:tabs>
              <w:ind w:firstLine="19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государственная программа Кемеровской области - Кузбасса "Наука, высшее образование и молодежная политика Кузбасса"</w:t>
            </w:r>
          </w:p>
          <w:p w14:paraId="39F04049" w14:textId="720D32F4" w:rsidR="00B542B0" w:rsidRPr="00AE5576" w:rsidRDefault="001263FA" w:rsidP="001263FA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утвержденная Постановлением Правительства Кемеровской области - Кузбасса от 16.11.2023                      № 750</w:t>
            </w:r>
          </w:p>
        </w:tc>
        <w:tc>
          <w:tcPr>
            <w:tcW w:w="1341" w:type="dxa"/>
            <w:vAlign w:val="center"/>
          </w:tcPr>
          <w:p w14:paraId="50DEF89A" w14:textId="08C3E848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14F3FBBF" w14:textId="7DD7B070" w:rsidR="00B542B0" w:rsidRPr="00AE5576" w:rsidRDefault="00B542B0" w:rsidP="00B542B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542B0">
              <w:rPr>
                <w:rFonts w:ascii="Times New Roman" w:hAnsi="Times New Roman" w:cs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личности;</w:t>
            </w:r>
          </w:p>
        </w:tc>
      </w:tr>
    </w:tbl>
    <w:p w14:paraId="06B5A3FB" w14:textId="77777777" w:rsidR="00AD33E3" w:rsidRPr="00AE5576" w:rsidRDefault="00AD33E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p w14:paraId="3A8C1DE6" w14:textId="77777777" w:rsidR="009B5AAC" w:rsidRPr="00AE5576" w:rsidRDefault="009B5AAC" w:rsidP="00AE5576">
      <w:pPr>
        <w:pStyle w:val="ConsPlusNormal"/>
        <w:tabs>
          <w:tab w:val="left" w:pos="426"/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p w14:paraId="1BC35464" w14:textId="17A1B856" w:rsidR="008B28AD" w:rsidRPr="00AE5576" w:rsidRDefault="008B28AD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</w:pPr>
    </w:p>
    <w:p w14:paraId="2C0CC062" w14:textId="24D849FE" w:rsidR="008B28AD" w:rsidRPr="00AE5576" w:rsidRDefault="008B28AD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  <w:rPr>
          <w:rFonts w:ascii="Times New Roman" w:hAnsi="Times New Roman" w:cs="Times New Roman"/>
        </w:rPr>
      </w:pPr>
      <w:r w:rsidRPr="00AE5576">
        <w:rPr>
          <w:rFonts w:ascii="Times New Roman" w:hAnsi="Times New Roman" w:cs="Times New Roman"/>
        </w:rPr>
        <w:t>2.</w:t>
      </w:r>
      <w:r w:rsidR="00B542B0">
        <w:rPr>
          <w:rFonts w:ascii="Times New Roman" w:hAnsi="Times New Roman" w:cs="Times New Roman"/>
        </w:rPr>
        <w:t>1</w:t>
      </w:r>
      <w:r w:rsidRPr="00AE5576">
        <w:rPr>
          <w:rFonts w:ascii="Times New Roman" w:hAnsi="Times New Roman" w:cs="Times New Roman"/>
        </w:rPr>
        <w:t xml:space="preserve">. Помесячный план достижения показателей муниципальной программы в </w:t>
      </w:r>
      <w:r w:rsidR="0083694E" w:rsidRPr="00AE5576">
        <w:rPr>
          <w:rFonts w:ascii="Times New Roman" w:hAnsi="Times New Roman" w:cs="Times New Roman"/>
        </w:rPr>
        <w:t>2026</w:t>
      </w:r>
      <w:r w:rsidRPr="00AE5576">
        <w:rPr>
          <w:rFonts w:ascii="Times New Roman" w:hAnsi="Times New Roman" w:cs="Times New Roman"/>
        </w:rPr>
        <w:t xml:space="preserve"> году</w:t>
      </w:r>
    </w:p>
    <w:p w14:paraId="003D4CBE" w14:textId="77777777" w:rsidR="008B28AD" w:rsidRPr="00AE5576" w:rsidRDefault="008B28AD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tbl>
      <w:tblPr>
        <w:tblW w:w="500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2232"/>
        <w:gridCol w:w="567"/>
        <w:gridCol w:w="709"/>
        <w:gridCol w:w="851"/>
        <w:gridCol w:w="850"/>
        <w:gridCol w:w="851"/>
        <w:gridCol w:w="850"/>
        <w:gridCol w:w="851"/>
        <w:gridCol w:w="708"/>
        <w:gridCol w:w="851"/>
        <w:gridCol w:w="709"/>
        <w:gridCol w:w="850"/>
        <w:gridCol w:w="851"/>
        <w:gridCol w:w="850"/>
        <w:gridCol w:w="851"/>
        <w:gridCol w:w="1665"/>
        <w:gridCol w:w="9"/>
      </w:tblGrid>
      <w:tr w:rsidR="00485929" w:rsidRPr="00AE5576" w14:paraId="0E988B81" w14:textId="04C6755B" w:rsidTr="007C1EFD">
        <w:trPr>
          <w:gridAfter w:val="1"/>
          <w:wAfter w:w="9" w:type="dxa"/>
          <w:jc w:val="center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C008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D6CA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81" w:right="7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Цели/показатели муниципальной программы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A65C" w14:textId="6AA332F3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3202" w14:textId="11E6869F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F9A1" w14:textId="6BB30DBE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Плановые значения по месяцам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0CB52" w14:textId="6CD381E9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Ответственный за достижение</w:t>
            </w:r>
            <w:r w:rsidRPr="00C31CAB">
              <w:rPr>
                <w:rFonts w:ascii="Times New Roman" w:hAnsi="Times New Roman" w:cs="Times New Roman"/>
                <w:spacing w:val="-37"/>
                <w:sz w:val="18"/>
                <w:szCs w:val="18"/>
              </w:rPr>
              <w:t xml:space="preserve"> </w:t>
            </w: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</w:p>
        </w:tc>
      </w:tr>
      <w:tr w:rsidR="008C61F0" w:rsidRPr="00AE5576" w14:paraId="6B190F51" w14:textId="69D4E985" w:rsidTr="007C1EFD">
        <w:trPr>
          <w:gridAfter w:val="1"/>
          <w:wAfter w:w="9" w:type="dxa"/>
          <w:jc w:val="center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8AA4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67" w:right="87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6097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3E5F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A13A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DD77" w14:textId="77777777" w:rsidR="00485929" w:rsidRPr="00C31CAB" w:rsidRDefault="00485929" w:rsidP="00AE5576">
            <w:pPr>
              <w:pStyle w:val="ConsPlusNormal"/>
              <w:tabs>
                <w:tab w:val="left" w:pos="709"/>
                <w:tab w:val="left" w:pos="1065"/>
              </w:tabs>
              <w:ind w:left="73"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E094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74C2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F052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96"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5C53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75"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8A29" w14:textId="09DACB31" w:rsidR="00485929" w:rsidRPr="00C31CAB" w:rsidRDefault="009C115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июнь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0E99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55"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июль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FD43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84"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F2F1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EE47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4D5" w14:textId="77777777" w:rsidR="00485929" w:rsidRPr="00C31CAB" w:rsidRDefault="00485929" w:rsidP="00AE5576">
            <w:pPr>
              <w:pStyle w:val="ConsPlusNormal"/>
              <w:tabs>
                <w:tab w:val="left" w:pos="709"/>
              </w:tabs>
              <w:ind w:left="31" w:right="148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5D75" w14:textId="3CEFC4E0" w:rsidR="00485929" w:rsidRPr="00C31CAB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69" w:right="-31" w:firstLin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 xml:space="preserve">На конец </w:t>
            </w:r>
            <w:r w:rsidR="00A2377E" w:rsidRPr="00C31CAB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  <w:r w:rsidRPr="00C31CAB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1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8044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83" w:right="-3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5929" w:rsidRPr="00AE5576" w14:paraId="21942B35" w14:textId="4CBD8116" w:rsidTr="007C1EFD">
        <w:trPr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F2AF" w14:textId="1435BE94" w:rsidR="00485929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43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07D4" w14:textId="46879AE1" w:rsidR="00485929" w:rsidRPr="009E4C1A" w:rsidRDefault="009E4C1A" w:rsidP="009E4C1A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E4C1A">
              <w:rPr>
                <w:b/>
                <w:bCs/>
                <w:sz w:val="18"/>
                <w:szCs w:val="18"/>
              </w:rPr>
              <w:t>Создание условий и возможностей для успешной социализации, эффективной самореализации, интеграции и гражданского становления молодых людей города Прокопьевска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0B73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17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0EA" w:rsidRPr="00AE5576" w14:paraId="06F11244" w14:textId="3EDA082E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595C1" w14:textId="77777777" w:rsidR="00FB60EA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313D319D" w14:textId="77777777" w:rsidR="00C31CAB" w:rsidRPr="00AE5576" w:rsidRDefault="00C31CAB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C4A45E7" w14:textId="3EEE1558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8ADB" w14:textId="320A84D3" w:rsidR="00FB60EA" w:rsidRPr="009E4C1A" w:rsidRDefault="00FB60EA" w:rsidP="00FB60EA">
            <w:pPr>
              <w:pStyle w:val="ConsPlusNormal"/>
              <w:tabs>
                <w:tab w:val="left" w:pos="709"/>
              </w:tabs>
              <w:ind w:left="-10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молодежи, участвующей в мероприятиях и проектах программы, в общей численности молодежи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2FB75F" w14:textId="77777777" w:rsidR="00FB60E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966AFE" w14:textId="0D9A92B4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  <w:p w14:paraId="3DA3C887" w14:textId="29A90FF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BC22" w14:textId="6EB197CA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1923C5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57E16B5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139E4F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4510941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674E3D11" w14:textId="29EBE0A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9169C3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29311E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F23211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71B8419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3F89916A" w14:textId="0ABDAEE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773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FE61634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8EE9C9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54F9FC3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B9C59FD" w14:textId="3C5457E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4CE4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363ECCE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2468591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067EDD8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8350784" w14:textId="47986480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CA7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0E5AFE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69A9F1E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14D7061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56E2D2C" w14:textId="1FF9A76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55EE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42262F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63BF0A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448C1CB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6EC798C5" w14:textId="3BED76F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E57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C68081D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E0C053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7E320B03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7A3CA8B6" w14:textId="5D846A4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A264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6BC91B9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B2F24B2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3A9FAD3C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42144BC" w14:textId="0494DA3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4F50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66F92891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7F963BC2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417F6FB2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B568218" w14:textId="4EA755D6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C3749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B31B973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DA420A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7C85A97D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0C98320" w14:textId="60AFADB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9A2DD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FDD2C4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32F983B4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293E624A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DB82324" w14:textId="2AECFCE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ECFD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3FB88DDA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626ABC1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54</w:t>
            </w:r>
          </w:p>
          <w:p w14:paraId="3497D07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3C28DE9D" w14:textId="3144794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7D64A5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5BCC2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314D97" w14:textId="3A7A969D" w:rsidR="007C1EFD" w:rsidRDefault="007C1EFD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по физической культуре, спорту и молодежной политике </w:t>
            </w:r>
            <w:r>
              <w:rPr>
                <w:rFonts w:ascii="Times New Roman" w:hAnsi="Times New Roman" w:cs="Times New Roman"/>
              </w:rPr>
              <w:lastRenderedPageBreak/>
              <w:t>администрации города Прокопьевска</w:t>
            </w:r>
          </w:p>
          <w:p w14:paraId="4D78988A" w14:textId="0BF0C926" w:rsidR="00FB60EA" w:rsidRPr="009E4C1A" w:rsidRDefault="007C1EFD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FB60EA" w:rsidRPr="00AE5576" w14:paraId="03514380" w14:textId="77777777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B94120" w14:textId="77777777" w:rsidR="00FB60EA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0DBFA2A6" w14:textId="77777777" w:rsidR="00C31CAB" w:rsidRPr="00AE5576" w:rsidRDefault="00C31CAB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91D5310" w14:textId="273EDD3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BBD" w14:textId="50BE40FA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Количество информационных материалов              и </w:t>
            </w:r>
            <w:proofErr w:type="gramStart"/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сюжетов  о</w:t>
            </w:r>
            <w:proofErr w:type="gramEnd"/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деятельности сферы молодежной политики, опубликованных     в СМИ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CEBE34" w14:textId="77777777" w:rsidR="00FB60E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8A7BFE" w14:textId="4763AFAD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  <w:p w14:paraId="63E5C679" w14:textId="0FF1082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F0B2" w14:textId="280E2C72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CBCF15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FD41EEA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5C4D7CE2" w14:textId="2D55E41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B95BCE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1603C3C8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23BCC7FD" w14:textId="5BE9A46E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75A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7A7D0A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1C510AB5" w14:textId="3A514C5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387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58F6F33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6C147467" w14:textId="1ED3B19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138B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67B952DD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67C28B87" w14:textId="3E24A4D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A7D1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1D0E92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2D6F9A7A" w14:textId="169DC89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D7D15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C14665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2D860B65" w14:textId="2C2EB33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835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E3881D4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0A6FE9B3" w14:textId="2AB63C2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E0FF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2A806E9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026540DD" w14:textId="0E77F31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2629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35F8AF36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017600AE" w14:textId="12D8491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4D78D0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0C20ABCB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2704D501" w14:textId="233DBF1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6799E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4214884D" w14:textId="77777777" w:rsidR="00FB60EA" w:rsidRPr="009E4C1A" w:rsidRDefault="00FB60EA" w:rsidP="00FB60EA">
            <w:pPr>
              <w:jc w:val="center"/>
              <w:rPr>
                <w:sz w:val="20"/>
                <w:szCs w:val="20"/>
                <w:lang w:eastAsia="en-US"/>
              </w:rPr>
            </w:pPr>
            <w:r w:rsidRPr="009E4C1A">
              <w:rPr>
                <w:sz w:val="20"/>
                <w:szCs w:val="20"/>
                <w:lang w:eastAsia="en-US"/>
              </w:rPr>
              <w:t>85</w:t>
            </w:r>
          </w:p>
          <w:p w14:paraId="7F6C3DE7" w14:textId="0A8173A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4FF5C" w14:textId="77777777" w:rsidR="00FB60E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798ADA" w14:textId="77777777" w:rsidR="00C31CAB" w:rsidRPr="009E4C1A" w:rsidRDefault="00C31CAB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8FBCF7" w14:textId="6808DAB0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</w:tc>
      </w:tr>
      <w:tr w:rsidR="00FB60EA" w:rsidRPr="00AE5576" w14:paraId="642B4150" w14:textId="77777777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31A401" w14:textId="77777777" w:rsidR="00FB60EA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3EAD8C49" w14:textId="77777777" w:rsidR="00C31CAB" w:rsidRPr="00AE5576" w:rsidRDefault="00C31CAB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89142AF" w14:textId="2B0440AB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</w:tcPr>
          <w:p w14:paraId="57B8264A" w14:textId="27C38602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Доля молодых граждан, участвующих      в деятельности молодежных        и студенческих объединений, органов студенческого самоуправления, от общего количества молодежи             в возрасте от 14 до 30 лет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5783B1" w14:textId="77777777" w:rsidR="00FB60E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F8C030" w14:textId="590D3577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62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  <w:p w14:paraId="4EA1C23E" w14:textId="4E5ADABA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AACD" w14:textId="27B2B905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651FE" w14:textId="0E70CFA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D436BF" w14:textId="297A903F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FD14" w14:textId="5BFB6A1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AAE0" w14:textId="14DD517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3F92" w14:textId="4BACE3B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A8F7" w14:textId="668C2F30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FF46" w14:textId="25A818E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3D781" w14:textId="48D95AD0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36BF" w14:textId="1C1FED3A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10C7" w14:textId="20668CED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34A8DE" w14:textId="5C6B314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F08D1" w14:textId="28BDCD0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2D2ADD" w14:textId="77777777" w:rsidR="00FB60E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CF5963" w14:textId="77777777" w:rsidR="00C31CAB" w:rsidRDefault="00C31CAB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9148B9" w14:textId="77777777" w:rsidR="00C31CAB" w:rsidRPr="009E4C1A" w:rsidRDefault="00C31CAB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2FDBC9" w14:textId="720F859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  <w:p w14:paraId="3F420E4C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B60EA" w:rsidRPr="00AE5576" w14:paraId="24474A92" w14:textId="77777777" w:rsidTr="007C1EFD">
        <w:trPr>
          <w:gridAfter w:val="1"/>
          <w:wAfter w:w="9" w:type="dxa"/>
          <w:trHeight w:val="2018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1CFB10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6B689B6A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2D42416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BB1AF42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832B19B" w14:textId="4F794DFC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</w:tcPr>
          <w:p w14:paraId="0DA4F315" w14:textId="77777777" w:rsidR="00C31CAB" w:rsidRDefault="00C31CAB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DB277F" w14:textId="77777777" w:rsidR="00C31CAB" w:rsidRDefault="00C31CAB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340BED" w14:textId="77777777" w:rsidR="00C31CAB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Количество подростков          и молодежи, трудоустроенных                    на временные рабочие места      в свободно</w:t>
            </w:r>
            <w:r w:rsidR="00C31CAB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 xml:space="preserve"> от </w:t>
            </w:r>
          </w:p>
          <w:p w14:paraId="4BD48AA8" w14:textId="12359223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учебы время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D838E8" w14:textId="3280FD76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right="-201" w:hanging="19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E903" w14:textId="18DA3306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6CB91" w14:textId="05E4375D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EC4B5A" w14:textId="5DFC8A6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36EB8" w14:textId="572281C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7D70" w14:textId="098BC6F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D714" w14:textId="42A7DD5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2E63E" w14:textId="2AFB37F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B967" w14:textId="3CCF9628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9F4C" w14:textId="557DAB4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C229E" w14:textId="0FDC9766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D279" w14:textId="19391F9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2F6C4E" w14:textId="174D98C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AF263" w14:textId="146EBA2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52803D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978818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09E7D9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9369E3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1171CA" w14:textId="4F879A9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</w:tc>
      </w:tr>
      <w:tr w:rsidR="00FB60EA" w:rsidRPr="00AE5576" w14:paraId="0FE2BA53" w14:textId="77777777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90B75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AD60CCF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3BF509EF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21B06CD2" w14:textId="10B64801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35B" w14:textId="33A54F3D" w:rsidR="00FB60EA" w:rsidRPr="009E4C1A" w:rsidRDefault="00FB60EA" w:rsidP="00FB60EA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мероприятий по профилактике социально негативных явлений</w:t>
            </w:r>
            <w:r w:rsidR="00C31CAB">
              <w:rPr>
                <w:sz w:val="18"/>
                <w:szCs w:val="18"/>
                <w:lang w:eastAsia="en-US"/>
              </w:rPr>
              <w:t xml:space="preserve"> </w:t>
            </w:r>
            <w:r w:rsidRPr="009E4C1A">
              <w:rPr>
                <w:sz w:val="18"/>
                <w:szCs w:val="18"/>
                <w:lang w:eastAsia="en-US"/>
              </w:rPr>
              <w:t>в молодежной</w:t>
            </w:r>
          </w:p>
          <w:p w14:paraId="22BE3B95" w14:textId="77777777" w:rsidR="00FB60EA" w:rsidRPr="009E4C1A" w:rsidRDefault="00FB60EA" w:rsidP="00FB60EA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и подростковой среде</w:t>
            </w:r>
          </w:p>
          <w:p w14:paraId="084B7747" w14:textId="1E838F8F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2BA11B" w14:textId="7414A930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FB60EA">
              <w:rPr>
                <w:rFonts w:ascii="Times New Roman" w:hAnsi="Times New Roman" w:cs="Times New Roman"/>
                <w:sz w:val="18"/>
                <w:szCs w:val="18"/>
              </w:rPr>
              <w:t>«МП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5921" w14:textId="1F2C9785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F83C67" w14:textId="0CBD8DA8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32072B" w14:textId="3C55FF70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9EEF6" w14:textId="61DA4FD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3440" w14:textId="525D6938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E4FC5" w14:textId="3CE3E70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70E35" w14:textId="029F4F1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F8B2" w14:textId="02C0404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9EA7" w14:textId="5120110A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4C47" w14:textId="1CA8E8E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310F2" w14:textId="3F7CAB6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1DBC87" w14:textId="16E9ED8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64BC2" w14:textId="76E8C16F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2D3E6E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114EF3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F09CE2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502A0" w14:textId="4ABF3556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</w:tc>
      </w:tr>
      <w:tr w:rsidR="00FB60EA" w:rsidRPr="00AE5576" w14:paraId="2C22E32F" w14:textId="77777777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AC65DF" w14:textId="77777777" w:rsidR="00FB60EA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5AD4558" w14:textId="77777777" w:rsidR="00C31CAB" w:rsidRPr="00AE5576" w:rsidRDefault="00C31CAB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1532C14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0E58C76D" w14:textId="67CD12B2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C098" w14:textId="77777777" w:rsidR="00FB60EA" w:rsidRPr="009E4C1A" w:rsidRDefault="00FB60EA" w:rsidP="00FB60EA">
            <w:pPr>
              <w:rPr>
                <w:sz w:val="18"/>
                <w:szCs w:val="18"/>
                <w:lang w:eastAsia="en-US"/>
              </w:rPr>
            </w:pPr>
          </w:p>
          <w:p w14:paraId="796B78BB" w14:textId="54C38E25" w:rsidR="00FB60EA" w:rsidRPr="009E4C1A" w:rsidRDefault="00FB60EA" w:rsidP="00FB60EA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социальных проектов</w:t>
            </w:r>
            <w:r w:rsidR="0079193E">
              <w:rPr>
                <w:sz w:val="18"/>
                <w:szCs w:val="18"/>
                <w:lang w:eastAsia="en-US"/>
              </w:rPr>
              <w:t xml:space="preserve"> и</w:t>
            </w:r>
            <w:r w:rsidRPr="009E4C1A">
              <w:rPr>
                <w:sz w:val="18"/>
                <w:szCs w:val="18"/>
                <w:lang w:eastAsia="en-US"/>
              </w:rPr>
              <w:t xml:space="preserve">                  мероприятий, реализованных силами молодежи при поддержке </w:t>
            </w:r>
            <w:r w:rsidRPr="009E4C1A">
              <w:rPr>
                <w:sz w:val="18"/>
                <w:szCs w:val="18"/>
                <w:lang w:eastAsia="en-US"/>
              </w:rPr>
              <w:lastRenderedPageBreak/>
              <w:t>органов по делам молодежи</w:t>
            </w:r>
          </w:p>
          <w:p w14:paraId="7EE75EDC" w14:textId="3105A1E7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96334F" w14:textId="77777777" w:rsidR="00FB60EA" w:rsidRDefault="00FB60EA" w:rsidP="00FB60EA">
            <w:pPr>
              <w:pStyle w:val="ConsPlusNormal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03A555" w14:textId="491F79B7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57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  <w:p w14:paraId="0D2F1BF4" w14:textId="613B0A4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2732" w14:textId="5EF00C51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FC94EA" w14:textId="3A1578A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E99021" w14:textId="4A352EBF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0186" w14:textId="0F35D80E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7315" w14:textId="649A619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BAC8" w14:textId="0E226111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F4F71" w14:textId="34AA9E1E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77227" w14:textId="246E5256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FC50" w14:textId="563A957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6611B" w14:textId="16FC301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0CB2" w14:textId="2CC7A0CD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BD1DF" w14:textId="274AC7A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F1D3E" w14:textId="5A51B9E8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9CAA1B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9F95F0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849A94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BD0CC5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B1CD6E" w14:textId="679FC4FF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</w:tc>
      </w:tr>
      <w:tr w:rsidR="00FB60EA" w:rsidRPr="00AE5576" w14:paraId="0F8613F0" w14:textId="77777777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B2F6EC" w14:textId="77777777" w:rsidR="00FB60EA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61CE1C76" w14:textId="77777777" w:rsidR="00C31CAB" w:rsidRPr="00AE5576" w:rsidRDefault="00C31CAB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09E46CE" w14:textId="77777777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D3B5BE4" w14:textId="65B7A0BC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6A0C" w14:textId="77777777" w:rsidR="00FB60EA" w:rsidRPr="009E4C1A" w:rsidRDefault="00FB60EA" w:rsidP="00FB60EA">
            <w:pPr>
              <w:jc w:val="center"/>
              <w:rPr>
                <w:sz w:val="18"/>
                <w:szCs w:val="18"/>
                <w:lang w:eastAsia="en-US"/>
              </w:rPr>
            </w:pPr>
          </w:p>
          <w:p w14:paraId="4CF322BA" w14:textId="77777777" w:rsidR="00FB60EA" w:rsidRPr="009E4C1A" w:rsidRDefault="00FB60EA" w:rsidP="00FB60EA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Доля мероприятий, организованных по инициативе молодежи, от общего количества организованных мероприятий</w:t>
            </w:r>
          </w:p>
          <w:p w14:paraId="69412CEA" w14:textId="200AA2C8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4CE11A" w14:textId="77777777" w:rsidR="00FB60EA" w:rsidRDefault="00FB60EA" w:rsidP="00FB60EA">
            <w:pPr>
              <w:pStyle w:val="ConsPlusNormal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8827A4" w14:textId="3EA4F80C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  <w:p w14:paraId="04650D37" w14:textId="7BE0A9C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A24A" w14:textId="64C2C12F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6CA46" w14:textId="1E7A277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FAADA8" w14:textId="754F450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4D1C9" w14:textId="1FAE489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D7FF" w14:textId="119F76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3286" w14:textId="57F2902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ECD6" w14:textId="1080C08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3A363" w14:textId="37597AB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D80B" w14:textId="208487C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F7FD" w14:textId="63CD2549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5E29" w14:textId="017095E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2DF5AE" w14:textId="7AD97F65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6E32F" w14:textId="0C55D96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97C8AC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BE34F3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578BC9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474F6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B66D26" w14:textId="2B1E558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</w:tc>
      </w:tr>
      <w:tr w:rsidR="00FB60EA" w:rsidRPr="00AE5576" w14:paraId="002F97D9" w14:textId="77777777" w:rsidTr="007C1EFD">
        <w:trPr>
          <w:gridAfter w:val="1"/>
          <w:wAfter w:w="9" w:type="dxa"/>
          <w:jc w:val="center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31ADAF" w14:textId="77777777" w:rsidR="00FB60EA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6C387146" w14:textId="77777777" w:rsidR="00C31CAB" w:rsidRPr="00AE5576" w:rsidRDefault="00C31CAB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B44A6D7" w14:textId="630F2600" w:rsidR="00FB60EA" w:rsidRPr="00AE5576" w:rsidRDefault="00FB60EA" w:rsidP="00FB60EA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2" w:type="dxa"/>
            <w:tcBorders>
              <w:top w:val="single" w:sz="4" w:space="0" w:color="auto"/>
              <w:bottom w:val="single" w:sz="4" w:space="0" w:color="auto"/>
            </w:tcBorders>
          </w:tcPr>
          <w:p w14:paraId="506591E6" w14:textId="77777777" w:rsidR="00FB60EA" w:rsidRPr="009E4C1A" w:rsidRDefault="00FB60EA" w:rsidP="00FB60EA">
            <w:pPr>
              <w:rPr>
                <w:sz w:val="18"/>
                <w:szCs w:val="18"/>
                <w:lang w:eastAsia="en-US"/>
              </w:rPr>
            </w:pPr>
          </w:p>
          <w:p w14:paraId="13C191DA" w14:textId="639AFDCB" w:rsidR="00FB60EA" w:rsidRPr="009E4C1A" w:rsidRDefault="00FB60EA" w:rsidP="00FB60EA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супружеских пар, принимающих участие в городском конкурсе супружеских пар «Молодая семья»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22B94D" w14:textId="77777777" w:rsidR="00FB60E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073B66" w14:textId="59CCAD57" w:rsidR="00FB60EA" w:rsidRPr="009E4C1A" w:rsidRDefault="00FB60EA" w:rsidP="00FB60EA">
            <w:pPr>
              <w:pStyle w:val="ConsPlusNormal"/>
              <w:tabs>
                <w:tab w:val="left" w:pos="709"/>
              </w:tabs>
              <w:ind w:hanging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«МП»</w:t>
            </w:r>
          </w:p>
          <w:p w14:paraId="04050289" w14:textId="4A868FB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E6EF" w14:textId="4F485EE3" w:rsidR="00FB60EA" w:rsidRPr="00C31CAB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C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2E3C43" w14:textId="266D0AD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CA9D38" w14:textId="7D18101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671A" w14:textId="7C2452FF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30BA" w14:textId="2D90701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3912" w14:textId="0F9042B8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37CA" w14:textId="36673E3B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0878" w14:textId="7EC5CEA4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8D08" w14:textId="17593103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7308B" w14:textId="501C604C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122A" w14:textId="573409BF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BB7FF7" w14:textId="04F934F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9151A" w14:textId="54829312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E4C1A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309B01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42B58E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F70E28" w14:textId="4936C57A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УФКСиМП</w:t>
            </w:r>
            <w:proofErr w:type="spellEnd"/>
          </w:p>
          <w:p w14:paraId="521B6647" w14:textId="77777777" w:rsidR="00FB60EA" w:rsidRPr="009E4C1A" w:rsidRDefault="00FB60EA" w:rsidP="00FB60EA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E4F8579" w14:textId="77777777" w:rsidR="009C1159" w:rsidRPr="00AE5576" w:rsidRDefault="009C1159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  <w:rPr>
          <w:rFonts w:ascii="Times New Roman" w:hAnsi="Times New Roman" w:cs="Times New Roman"/>
        </w:rPr>
      </w:pPr>
    </w:p>
    <w:p w14:paraId="66105F42" w14:textId="77777777" w:rsidR="00FB60EA" w:rsidRDefault="00FB60EA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  <w:rPr>
          <w:rFonts w:ascii="Times New Roman" w:hAnsi="Times New Roman" w:cs="Times New Roman"/>
        </w:rPr>
      </w:pPr>
    </w:p>
    <w:p w14:paraId="1356B3BB" w14:textId="77777777" w:rsidR="002165F1" w:rsidRPr="00AE5576" w:rsidRDefault="002165F1" w:rsidP="00AE5576">
      <w:pPr>
        <w:pStyle w:val="af0"/>
        <w:tabs>
          <w:tab w:val="left" w:pos="709"/>
        </w:tabs>
        <w:kinsoku w:val="0"/>
        <w:overflowPunct w:val="0"/>
        <w:spacing w:after="0" w:line="240" w:lineRule="auto"/>
        <w:ind w:left="246" w:firstLine="0"/>
        <w:jc w:val="center"/>
        <w:rPr>
          <w:sz w:val="20"/>
          <w:szCs w:val="20"/>
        </w:rPr>
      </w:pPr>
    </w:p>
    <w:p w14:paraId="38D76254" w14:textId="3E860416" w:rsidR="008A2493" w:rsidRDefault="00A23060" w:rsidP="00FB60EA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  <w:r w:rsidRPr="00AE5576">
        <w:rPr>
          <w:rFonts w:ascii="Times New Roman" w:hAnsi="Times New Roman" w:cs="Times New Roman"/>
        </w:rPr>
        <w:t>3</w:t>
      </w:r>
      <w:r w:rsidR="008A2493" w:rsidRPr="00AE5576">
        <w:rPr>
          <w:rFonts w:ascii="Times New Roman" w:hAnsi="Times New Roman" w:cs="Times New Roman"/>
        </w:rPr>
        <w:t>. Структура муниципальной программы</w:t>
      </w:r>
    </w:p>
    <w:p w14:paraId="5A30D656" w14:textId="77777777" w:rsidR="009A147C" w:rsidRPr="00AE5576" w:rsidRDefault="009A147C" w:rsidP="00FB60EA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8"/>
        <w:gridCol w:w="7115"/>
        <w:gridCol w:w="30"/>
        <w:gridCol w:w="3798"/>
        <w:gridCol w:w="3933"/>
      </w:tblGrid>
      <w:tr w:rsidR="00F516FA" w:rsidRPr="00AE5576" w14:paraId="2E6AA889" w14:textId="77777777" w:rsidTr="00A174DD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FEE4" w14:textId="77777777" w:rsidR="008A2493" w:rsidRPr="00AE5576" w:rsidRDefault="008A2493" w:rsidP="00AE5576">
            <w:pPr>
              <w:pStyle w:val="ConsPlusNormal"/>
              <w:tabs>
                <w:tab w:val="left" w:pos="485"/>
                <w:tab w:val="left" w:pos="709"/>
              </w:tabs>
              <w:ind w:right="225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4A84" w14:textId="36578FCB" w:rsidR="008A2493" w:rsidRPr="00AE5576" w:rsidRDefault="008A2493" w:rsidP="00AE5576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Задачи структурного элемента 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940D" w14:textId="633E28C3" w:rsidR="008A2493" w:rsidRPr="00AE5576" w:rsidRDefault="008A2493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985A" w14:textId="61ACDD25" w:rsidR="008A2493" w:rsidRPr="00AE5576" w:rsidRDefault="008A2493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Связь с показателями </w:t>
            </w:r>
          </w:p>
        </w:tc>
      </w:tr>
      <w:tr w:rsidR="00247A97" w:rsidRPr="00AE5576" w14:paraId="52AACA84" w14:textId="77777777" w:rsidTr="001C1F46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C49B" w14:textId="1578A04D" w:rsidR="008A2493" w:rsidRPr="00AE5576" w:rsidRDefault="008A2493" w:rsidP="00AE5576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3629" w14:textId="148DBEF2" w:rsidR="008A2493" w:rsidRPr="00AE5576" w:rsidRDefault="008A2493" w:rsidP="00AE5576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  <w:r w:rsidR="00BB763E">
              <w:rPr>
                <w:rFonts w:ascii="Times New Roman" w:hAnsi="Times New Roman" w:cs="Times New Roman"/>
              </w:rPr>
              <w:t>«</w:t>
            </w:r>
            <w:r w:rsidR="00BB763E" w:rsidRPr="00B93AA2">
              <w:rPr>
                <w:rFonts w:ascii="Times New Roman" w:hAnsi="Times New Roman" w:cs="Times New Roman"/>
              </w:rPr>
              <w:t>Создание условий и возможностей для поддержки молодежи»</w:t>
            </w:r>
          </w:p>
        </w:tc>
      </w:tr>
      <w:tr w:rsidR="00303197" w:rsidRPr="00AE5576" w14:paraId="30AE4ECA" w14:textId="77777777" w:rsidTr="00A174DD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FB19" w14:textId="77777777" w:rsidR="00303197" w:rsidRPr="00AE5576" w:rsidRDefault="00303197" w:rsidP="00AE5576">
            <w:pPr>
              <w:pStyle w:val="ConsPlusNormal"/>
              <w:tabs>
                <w:tab w:val="left" w:pos="485"/>
                <w:tab w:val="left" w:pos="709"/>
              </w:tabs>
              <w:snapToGrid w:val="0"/>
              <w:ind w:right="3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E36D" w14:textId="04348765" w:rsidR="00303197" w:rsidRPr="00AE5576" w:rsidRDefault="001263FA" w:rsidP="00AE5576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1263FA">
              <w:rPr>
                <w:rFonts w:ascii="Times New Roman" w:hAnsi="Times New Roman" w:cs="Times New Roman"/>
              </w:rPr>
              <w:t>заместитель главы города Прокопьевска по социальным вопросам</w:t>
            </w:r>
          </w:p>
        </w:tc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6B17" w14:textId="01ECE25C" w:rsidR="00303197" w:rsidRPr="00AE5576" w:rsidRDefault="00303197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Срок реализации </w:t>
            </w:r>
            <w:r w:rsidR="00824000">
              <w:rPr>
                <w:rFonts w:ascii="Times New Roman" w:hAnsi="Times New Roman" w:cs="Times New Roman"/>
              </w:rPr>
              <w:t>01.01.</w:t>
            </w:r>
            <w:r w:rsidRPr="00AE5576">
              <w:rPr>
                <w:rFonts w:ascii="Times New Roman" w:hAnsi="Times New Roman" w:cs="Times New Roman"/>
              </w:rPr>
              <w:t>2026-</w:t>
            </w:r>
            <w:r w:rsidR="00824000">
              <w:rPr>
                <w:rFonts w:ascii="Times New Roman" w:hAnsi="Times New Roman" w:cs="Times New Roman"/>
              </w:rPr>
              <w:t>31.12.</w:t>
            </w:r>
            <w:r w:rsidRPr="00AE5576">
              <w:rPr>
                <w:rFonts w:ascii="Times New Roman" w:hAnsi="Times New Roman" w:cs="Times New Roman"/>
              </w:rPr>
              <w:t>2028</w:t>
            </w:r>
          </w:p>
        </w:tc>
      </w:tr>
      <w:tr w:rsidR="00BB763E" w:rsidRPr="00AE5576" w14:paraId="3392CC60" w14:textId="77777777" w:rsidTr="0076114A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11687C" w14:textId="3AF633BF" w:rsidR="00BB763E" w:rsidRPr="00AE5576" w:rsidRDefault="00BB763E" w:rsidP="00BB763E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0E27" w14:textId="087D1192" w:rsidR="00BB763E" w:rsidRPr="00BB763E" w:rsidRDefault="00BB763E" w:rsidP="00E544BD">
            <w:pPr>
              <w:rPr>
                <w:sz w:val="20"/>
                <w:szCs w:val="20"/>
              </w:rPr>
            </w:pPr>
            <w:r w:rsidRPr="00BB763E">
              <w:rPr>
                <w:sz w:val="20"/>
                <w:szCs w:val="20"/>
              </w:rPr>
              <w:t>Задача 1 - Содействие духовно-нравственному, патриотическому воспитанию, интеллектуальному развитию молодежи</w:t>
            </w:r>
          </w:p>
          <w:p w14:paraId="2AE87917" w14:textId="77777777" w:rsidR="00E544BD" w:rsidRDefault="00E544BD" w:rsidP="00E544BD">
            <w:pPr>
              <w:snapToGrid w:val="0"/>
              <w:ind w:left="-38" w:right="2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B763E" w:rsidRPr="00BB763E">
              <w:rPr>
                <w:sz w:val="20"/>
                <w:szCs w:val="20"/>
              </w:rPr>
              <w:t xml:space="preserve">Задача 2 – формирование у молодежи активной жизненной позиции, </w:t>
            </w:r>
          </w:p>
          <w:p w14:paraId="4B242E2F" w14:textId="77777777" w:rsidR="00E544BD" w:rsidRDefault="00E544BD" w:rsidP="00E544BD">
            <w:pPr>
              <w:snapToGrid w:val="0"/>
              <w:ind w:left="-38" w:right="2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B763E" w:rsidRPr="00BB763E">
              <w:rPr>
                <w:sz w:val="20"/>
                <w:szCs w:val="20"/>
              </w:rPr>
              <w:t>готовности к участию в общественно-политической и социально-</w:t>
            </w:r>
          </w:p>
          <w:p w14:paraId="5E3B3CA1" w14:textId="460C9811" w:rsidR="00BB763E" w:rsidRPr="00BB763E" w:rsidRDefault="00E544BD" w:rsidP="00E544BD">
            <w:pPr>
              <w:snapToGrid w:val="0"/>
              <w:ind w:left="-38" w:right="2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B763E" w:rsidRPr="00BB763E">
              <w:rPr>
                <w:sz w:val="20"/>
                <w:szCs w:val="20"/>
              </w:rPr>
              <w:t xml:space="preserve">экономической жизни города; </w:t>
            </w:r>
          </w:p>
          <w:p w14:paraId="78E2335C" w14:textId="2191E2F4" w:rsidR="00BB763E" w:rsidRPr="00BB763E" w:rsidRDefault="00BB763E" w:rsidP="00BB76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5A38" w14:textId="0CD77BE5" w:rsidR="00BB763E" w:rsidRPr="00BB763E" w:rsidRDefault="00BB763E" w:rsidP="00BB763E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B763E">
              <w:rPr>
                <w:rFonts w:ascii="Times New Roman" w:hAnsi="Times New Roman" w:cs="Times New Roman"/>
              </w:rPr>
              <w:t>Количество информационных материалов</w:t>
            </w:r>
            <w:r w:rsidR="00E544BD">
              <w:rPr>
                <w:rFonts w:ascii="Times New Roman" w:hAnsi="Times New Roman" w:cs="Times New Roman"/>
              </w:rPr>
              <w:t xml:space="preserve"> </w:t>
            </w:r>
            <w:r w:rsidRPr="00BB763E">
              <w:rPr>
                <w:rFonts w:ascii="Times New Roman" w:hAnsi="Times New Roman" w:cs="Times New Roman"/>
              </w:rPr>
              <w:t>и сюжетов</w:t>
            </w:r>
            <w:r w:rsidR="00E544BD">
              <w:rPr>
                <w:rFonts w:ascii="Times New Roman" w:hAnsi="Times New Roman" w:cs="Times New Roman"/>
              </w:rPr>
              <w:t xml:space="preserve"> </w:t>
            </w:r>
            <w:r w:rsidRPr="00BB763E">
              <w:rPr>
                <w:rFonts w:ascii="Times New Roman" w:hAnsi="Times New Roman" w:cs="Times New Roman"/>
              </w:rPr>
              <w:t>о деятельности сферы молодежной политики, опубликованных</w:t>
            </w:r>
            <w:r w:rsidR="00E544BD">
              <w:rPr>
                <w:rFonts w:ascii="Times New Roman" w:hAnsi="Times New Roman" w:cs="Times New Roman"/>
              </w:rPr>
              <w:t xml:space="preserve"> </w:t>
            </w:r>
            <w:r w:rsidRPr="00BB763E">
              <w:rPr>
                <w:rFonts w:ascii="Times New Roman" w:hAnsi="Times New Roman" w:cs="Times New Roman"/>
              </w:rPr>
              <w:t>в СМИ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CB51" w14:textId="645313CA" w:rsidR="00BB763E" w:rsidRPr="00BB763E" w:rsidRDefault="00BB763E" w:rsidP="00BB763E">
            <w:pPr>
              <w:ind w:left="94" w:right="151"/>
              <w:jc w:val="center"/>
              <w:rPr>
                <w:sz w:val="20"/>
                <w:szCs w:val="20"/>
              </w:rPr>
            </w:pPr>
            <w:r w:rsidRPr="00BB763E">
              <w:rPr>
                <w:sz w:val="20"/>
                <w:szCs w:val="20"/>
              </w:rPr>
              <w:t>Число информационных материалов              и сюжето</w:t>
            </w:r>
            <w:r w:rsidR="00E544BD">
              <w:rPr>
                <w:sz w:val="20"/>
                <w:szCs w:val="20"/>
              </w:rPr>
              <w:t>в</w:t>
            </w:r>
            <w:r w:rsidRPr="00BB763E">
              <w:rPr>
                <w:sz w:val="20"/>
                <w:szCs w:val="20"/>
              </w:rPr>
              <w:t xml:space="preserve"> о деятельности сферы молодежной политики, опубликованных     в СМИ</w:t>
            </w:r>
          </w:p>
        </w:tc>
      </w:tr>
      <w:tr w:rsidR="00BB763E" w:rsidRPr="00AE5576" w14:paraId="75D5CC48" w14:textId="77777777" w:rsidTr="009B76BA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42D8" w14:textId="260AECE1" w:rsidR="00BB763E" w:rsidRPr="00AE5576" w:rsidRDefault="00BB763E" w:rsidP="00BB763E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E812" w14:textId="064459FF" w:rsidR="00BB763E" w:rsidRPr="00B93AA2" w:rsidRDefault="00BB763E" w:rsidP="00BB763E">
            <w:pPr>
              <w:ind w:left="94" w:right="151"/>
              <w:jc w:val="center"/>
              <w:rPr>
                <w:sz w:val="20"/>
                <w:szCs w:val="20"/>
              </w:rPr>
            </w:pPr>
            <w:r w:rsidRPr="00B93AA2">
              <w:rPr>
                <w:sz w:val="20"/>
                <w:szCs w:val="20"/>
              </w:rPr>
              <w:t xml:space="preserve">Комплекс процессных мероприятий </w:t>
            </w:r>
            <w:r w:rsidR="00AD4C1A" w:rsidRPr="00B93AA2">
              <w:rPr>
                <w:sz w:val="20"/>
                <w:szCs w:val="20"/>
              </w:rPr>
              <w:t>«Создание усло</w:t>
            </w:r>
            <w:r w:rsidR="001B7FDA">
              <w:rPr>
                <w:sz w:val="20"/>
                <w:szCs w:val="20"/>
              </w:rPr>
              <w:t>в</w:t>
            </w:r>
            <w:r w:rsidR="00AD4C1A" w:rsidRPr="00B93AA2">
              <w:rPr>
                <w:sz w:val="20"/>
                <w:szCs w:val="20"/>
              </w:rPr>
              <w:t>ий и возможностей для поддержки молодежных инициатив»</w:t>
            </w:r>
          </w:p>
        </w:tc>
      </w:tr>
      <w:tr w:rsidR="00A174DD" w:rsidRPr="00AE5576" w14:paraId="35922C03" w14:textId="77777777" w:rsidTr="00A174DD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5FB7" w14:textId="77777777" w:rsidR="00A174DD" w:rsidRPr="00AE5576" w:rsidRDefault="00A174DD" w:rsidP="00A174DD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54C2" w14:textId="1E6674EE" w:rsidR="00A174DD" w:rsidRPr="00A174DD" w:rsidRDefault="001263FA" w:rsidP="00A174DD">
            <w:pPr>
              <w:ind w:left="94" w:right="151"/>
              <w:jc w:val="center"/>
              <w:rPr>
                <w:sz w:val="20"/>
                <w:szCs w:val="20"/>
              </w:rPr>
            </w:pPr>
            <w:r w:rsidRPr="001263FA">
              <w:rPr>
                <w:sz w:val="20"/>
                <w:szCs w:val="20"/>
              </w:rPr>
              <w:t>заместитель главы города Прокопьевска по социальным вопросам</w:t>
            </w:r>
          </w:p>
        </w:tc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FA3F" w14:textId="035E52E9" w:rsidR="00A174DD" w:rsidRPr="00A174DD" w:rsidRDefault="00A174DD" w:rsidP="00A174DD">
            <w:pPr>
              <w:ind w:left="94" w:right="151"/>
              <w:jc w:val="center"/>
              <w:rPr>
                <w:sz w:val="20"/>
                <w:szCs w:val="20"/>
              </w:rPr>
            </w:pPr>
            <w:r w:rsidRPr="00A174DD">
              <w:rPr>
                <w:sz w:val="20"/>
                <w:szCs w:val="20"/>
              </w:rPr>
              <w:t>Срок реализации 01.01.2026-31.12.2028</w:t>
            </w:r>
          </w:p>
        </w:tc>
      </w:tr>
      <w:tr w:rsidR="00A174DD" w:rsidRPr="00AE5576" w14:paraId="74D71719" w14:textId="77777777" w:rsidTr="00A174DD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DFB3" w14:textId="0DB626FC" w:rsidR="00A174DD" w:rsidRPr="00AE5576" w:rsidRDefault="00A174DD" w:rsidP="00A174DD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EDD2" w14:textId="77777777" w:rsidR="00A174DD" w:rsidRPr="00E544BD" w:rsidRDefault="00A174DD" w:rsidP="00A174DD">
            <w:pPr>
              <w:tabs>
                <w:tab w:val="left" w:pos="360"/>
              </w:tabs>
              <w:snapToGrid w:val="0"/>
              <w:ind w:right="-57"/>
              <w:jc w:val="both"/>
              <w:rPr>
                <w:sz w:val="20"/>
                <w:szCs w:val="20"/>
              </w:rPr>
            </w:pPr>
            <w:r w:rsidRPr="00E544BD">
              <w:rPr>
                <w:sz w:val="20"/>
                <w:szCs w:val="20"/>
              </w:rPr>
              <w:t xml:space="preserve">Задача 1 - поддержка молодежных общественных объединений, движений, инициатив;  </w:t>
            </w:r>
          </w:p>
          <w:p w14:paraId="6B094D76" w14:textId="41B8B790" w:rsidR="00A174DD" w:rsidRPr="00E544BD" w:rsidRDefault="00A174DD" w:rsidP="00A174DD">
            <w:pPr>
              <w:tabs>
                <w:tab w:val="left" w:pos="360"/>
              </w:tabs>
              <w:snapToGrid w:val="0"/>
              <w:ind w:right="-57"/>
              <w:jc w:val="both"/>
              <w:rPr>
                <w:sz w:val="20"/>
                <w:szCs w:val="20"/>
              </w:rPr>
            </w:pPr>
            <w:r w:rsidRPr="00E544BD">
              <w:rPr>
                <w:sz w:val="20"/>
                <w:szCs w:val="20"/>
              </w:rPr>
              <w:t>Задача 2 - поддержка и развитие различных форм художественного и технического творчества молодежи;</w:t>
            </w:r>
          </w:p>
          <w:p w14:paraId="73A89CC2" w14:textId="753175FC" w:rsidR="00A174DD" w:rsidRPr="00E544BD" w:rsidRDefault="00A174DD" w:rsidP="00A174DD">
            <w:pPr>
              <w:snapToGrid w:val="0"/>
              <w:ind w:right="-57"/>
              <w:jc w:val="both"/>
              <w:rPr>
                <w:sz w:val="23"/>
                <w:szCs w:val="23"/>
              </w:rPr>
            </w:pPr>
            <w:r w:rsidRPr="00E544BD">
              <w:rPr>
                <w:sz w:val="20"/>
                <w:szCs w:val="20"/>
              </w:rPr>
              <w:t>Задача 3 - вовлечение молодых людей в социальную практику, в деятельность трудовых объединений, студенческих отрядов</w:t>
            </w:r>
            <w:r w:rsidRPr="007C0F44">
              <w:rPr>
                <w:sz w:val="23"/>
                <w:szCs w:val="23"/>
              </w:rPr>
              <w:t>;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DDAF" w14:textId="1378F518" w:rsidR="00A174DD" w:rsidRDefault="00A174DD" w:rsidP="00A174DD">
            <w:pPr>
              <w:ind w:righ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B93AA2">
              <w:rPr>
                <w:sz w:val="20"/>
                <w:szCs w:val="20"/>
              </w:rPr>
              <w:t xml:space="preserve">Количество мероприятий по </w:t>
            </w:r>
          </w:p>
          <w:p w14:paraId="40C0C438" w14:textId="4FD05B53" w:rsidR="00A174DD" w:rsidRDefault="00A174DD" w:rsidP="00A174DD">
            <w:pPr>
              <w:ind w:righ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B93AA2">
              <w:rPr>
                <w:sz w:val="20"/>
                <w:szCs w:val="20"/>
              </w:rPr>
              <w:t>профилактике социально негативных</w:t>
            </w:r>
          </w:p>
          <w:p w14:paraId="6210BF14" w14:textId="464B6801" w:rsidR="00A174DD" w:rsidRDefault="00A174DD" w:rsidP="00A174DD">
            <w:pPr>
              <w:ind w:righ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B93AA2">
              <w:rPr>
                <w:sz w:val="20"/>
                <w:szCs w:val="20"/>
              </w:rPr>
              <w:t>явлений</w:t>
            </w:r>
            <w:r>
              <w:rPr>
                <w:sz w:val="20"/>
                <w:szCs w:val="20"/>
              </w:rPr>
              <w:t xml:space="preserve"> </w:t>
            </w:r>
            <w:r w:rsidRPr="00B93AA2">
              <w:rPr>
                <w:sz w:val="20"/>
                <w:szCs w:val="20"/>
              </w:rPr>
              <w:t>в молодежной</w:t>
            </w:r>
            <w:r>
              <w:rPr>
                <w:sz w:val="20"/>
                <w:szCs w:val="20"/>
              </w:rPr>
              <w:t xml:space="preserve"> и </w:t>
            </w:r>
            <w:r w:rsidRPr="00B93AA2">
              <w:rPr>
                <w:sz w:val="20"/>
                <w:szCs w:val="20"/>
              </w:rPr>
              <w:t>подростковой</w:t>
            </w:r>
          </w:p>
          <w:p w14:paraId="5A6861E2" w14:textId="1377459D" w:rsidR="00A174DD" w:rsidRPr="00B93AA2" w:rsidRDefault="00A174DD" w:rsidP="00A174DD">
            <w:pPr>
              <w:ind w:righ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Pr="00B93AA2">
              <w:rPr>
                <w:sz w:val="20"/>
                <w:szCs w:val="20"/>
              </w:rPr>
              <w:t xml:space="preserve"> среде</w:t>
            </w:r>
          </w:p>
          <w:p w14:paraId="717FF95C" w14:textId="77777777" w:rsidR="00A174DD" w:rsidRPr="00B93AA2" w:rsidRDefault="00A174DD" w:rsidP="00A174DD">
            <w:pPr>
              <w:ind w:left="168" w:right="174"/>
              <w:jc w:val="center"/>
              <w:rPr>
                <w:sz w:val="20"/>
                <w:szCs w:val="20"/>
              </w:rPr>
            </w:pPr>
          </w:p>
          <w:p w14:paraId="558E2B97" w14:textId="77777777" w:rsidR="00A174DD" w:rsidRPr="00B93AA2" w:rsidRDefault="00A174DD" w:rsidP="00A174DD">
            <w:pPr>
              <w:ind w:left="168" w:right="174"/>
              <w:jc w:val="center"/>
              <w:rPr>
                <w:sz w:val="20"/>
                <w:szCs w:val="20"/>
              </w:rPr>
            </w:pPr>
            <w:r w:rsidRPr="00B93AA2">
              <w:rPr>
                <w:sz w:val="20"/>
                <w:szCs w:val="20"/>
              </w:rPr>
              <w:t>Количество социальных проектов                   и мероприятий, реализованных силами молодежи при поддержке органов по делам молодежи</w:t>
            </w:r>
          </w:p>
          <w:p w14:paraId="4A2B32B8" w14:textId="77777777" w:rsidR="00A174DD" w:rsidRPr="00B93AA2" w:rsidRDefault="00A174DD" w:rsidP="00A174DD">
            <w:pPr>
              <w:ind w:left="168" w:right="174"/>
              <w:jc w:val="center"/>
              <w:rPr>
                <w:sz w:val="20"/>
                <w:szCs w:val="20"/>
              </w:rPr>
            </w:pPr>
          </w:p>
          <w:p w14:paraId="485E6FE0" w14:textId="6DD656E0" w:rsidR="00A174DD" w:rsidRPr="00B93AA2" w:rsidRDefault="00A174DD" w:rsidP="00A174DD">
            <w:pPr>
              <w:ind w:left="168" w:right="174"/>
              <w:jc w:val="center"/>
              <w:rPr>
                <w:sz w:val="20"/>
                <w:szCs w:val="20"/>
              </w:rPr>
            </w:pPr>
            <w:r w:rsidRPr="00B93AA2">
              <w:rPr>
                <w:sz w:val="20"/>
                <w:szCs w:val="20"/>
              </w:rPr>
              <w:t>Количество подростков и молодежи, трудоустроенных</w:t>
            </w:r>
            <w:r>
              <w:rPr>
                <w:sz w:val="20"/>
                <w:szCs w:val="20"/>
              </w:rPr>
              <w:t xml:space="preserve"> </w:t>
            </w:r>
            <w:r w:rsidRPr="00B93AA2">
              <w:rPr>
                <w:sz w:val="20"/>
                <w:szCs w:val="20"/>
              </w:rPr>
              <w:t xml:space="preserve">на временные </w:t>
            </w:r>
            <w:proofErr w:type="gramStart"/>
            <w:r w:rsidRPr="00B93AA2">
              <w:rPr>
                <w:sz w:val="20"/>
                <w:szCs w:val="20"/>
              </w:rPr>
              <w:t>рабочие</w:t>
            </w:r>
            <w:r>
              <w:rPr>
                <w:sz w:val="20"/>
                <w:szCs w:val="20"/>
              </w:rPr>
              <w:t xml:space="preserve">  </w:t>
            </w:r>
            <w:r w:rsidRPr="00B93AA2">
              <w:rPr>
                <w:sz w:val="20"/>
                <w:szCs w:val="20"/>
              </w:rPr>
              <w:t>места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B93AA2">
              <w:rPr>
                <w:sz w:val="20"/>
                <w:szCs w:val="20"/>
              </w:rPr>
              <w:t>в свободное от учебы врем</w:t>
            </w:r>
            <w:r>
              <w:rPr>
                <w:sz w:val="20"/>
                <w:szCs w:val="20"/>
              </w:rPr>
              <w:t>я</w:t>
            </w:r>
          </w:p>
          <w:p w14:paraId="69F6C422" w14:textId="77777777" w:rsidR="00A174DD" w:rsidRPr="00B93AA2" w:rsidRDefault="00A174DD" w:rsidP="00A174DD">
            <w:pPr>
              <w:ind w:left="168" w:right="174"/>
              <w:jc w:val="center"/>
              <w:rPr>
                <w:sz w:val="20"/>
                <w:szCs w:val="20"/>
              </w:rPr>
            </w:pPr>
          </w:p>
          <w:p w14:paraId="2692AA4D" w14:textId="3ACF2B70" w:rsidR="00A174DD" w:rsidRPr="00B93AA2" w:rsidRDefault="00A174DD" w:rsidP="00A174DD">
            <w:pPr>
              <w:ind w:left="168" w:right="174"/>
              <w:jc w:val="center"/>
              <w:rPr>
                <w:sz w:val="20"/>
                <w:szCs w:val="20"/>
              </w:rPr>
            </w:pPr>
            <w:r w:rsidRPr="00B93AA2">
              <w:rPr>
                <w:sz w:val="20"/>
                <w:szCs w:val="20"/>
              </w:rPr>
              <w:t>Количество супружеских пар, принимающих участие в городском конкурсе супружеских пар «Молодая семья»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FA89" w14:textId="77777777" w:rsidR="00A174DD" w:rsidRDefault="00A174DD" w:rsidP="00A174DD">
            <w:pPr>
              <w:ind w:right="151"/>
              <w:rPr>
                <w:sz w:val="20"/>
                <w:szCs w:val="20"/>
              </w:rPr>
            </w:pPr>
          </w:p>
          <w:p w14:paraId="0FE94284" w14:textId="77777777" w:rsidR="00A174DD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Pr="001B7FDA">
              <w:rPr>
                <w:sz w:val="20"/>
                <w:szCs w:val="20"/>
              </w:rPr>
              <w:t xml:space="preserve">Число мероприятий по </w:t>
            </w:r>
            <w:r>
              <w:rPr>
                <w:sz w:val="20"/>
                <w:szCs w:val="20"/>
              </w:rPr>
              <w:t xml:space="preserve"> </w:t>
            </w:r>
          </w:p>
          <w:p w14:paraId="235C69AC" w14:textId="107EAB51" w:rsidR="00A174DD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1B7FDA">
              <w:rPr>
                <w:sz w:val="20"/>
                <w:szCs w:val="20"/>
              </w:rPr>
              <w:t xml:space="preserve">профилактике </w:t>
            </w:r>
            <w:r>
              <w:rPr>
                <w:sz w:val="20"/>
                <w:szCs w:val="20"/>
              </w:rPr>
              <w:t xml:space="preserve">   </w:t>
            </w:r>
            <w:r w:rsidRPr="001B7FDA">
              <w:rPr>
                <w:sz w:val="20"/>
                <w:szCs w:val="20"/>
              </w:rPr>
              <w:t xml:space="preserve">социально негативных </w:t>
            </w:r>
            <w:r>
              <w:rPr>
                <w:sz w:val="20"/>
                <w:szCs w:val="20"/>
              </w:rPr>
              <w:t xml:space="preserve"> </w:t>
            </w:r>
          </w:p>
          <w:p w14:paraId="1C1D4F54" w14:textId="26B1DD2C" w:rsidR="00A174DD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1B7FDA">
              <w:rPr>
                <w:sz w:val="20"/>
                <w:szCs w:val="20"/>
              </w:rPr>
              <w:t>явлений в молодежн</w:t>
            </w:r>
            <w:r>
              <w:rPr>
                <w:sz w:val="20"/>
                <w:szCs w:val="20"/>
              </w:rPr>
              <w:t xml:space="preserve">ой </w:t>
            </w:r>
            <w:r w:rsidRPr="001B7FDA">
              <w:rPr>
                <w:sz w:val="20"/>
                <w:szCs w:val="20"/>
              </w:rPr>
              <w:t xml:space="preserve">и подростковой </w:t>
            </w:r>
            <w:r>
              <w:rPr>
                <w:sz w:val="20"/>
                <w:szCs w:val="20"/>
              </w:rPr>
              <w:t xml:space="preserve"> </w:t>
            </w:r>
          </w:p>
          <w:p w14:paraId="6C34A9E5" w14:textId="69D95875" w:rsidR="00A174DD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</w:t>
            </w:r>
            <w:r w:rsidRPr="001B7FDA">
              <w:rPr>
                <w:sz w:val="20"/>
                <w:szCs w:val="20"/>
              </w:rPr>
              <w:t>среде</w:t>
            </w:r>
          </w:p>
          <w:p w14:paraId="57236F09" w14:textId="77777777" w:rsidR="00A174DD" w:rsidRPr="001B7FDA" w:rsidRDefault="00A174DD" w:rsidP="00A174DD">
            <w:pPr>
              <w:ind w:right="151"/>
              <w:rPr>
                <w:sz w:val="20"/>
                <w:szCs w:val="20"/>
              </w:rPr>
            </w:pPr>
          </w:p>
          <w:p w14:paraId="181B600D" w14:textId="77777777" w:rsidR="00A174DD" w:rsidRDefault="00A174DD" w:rsidP="00A174DD">
            <w:pPr>
              <w:ind w:left="94" w:right="151"/>
              <w:jc w:val="center"/>
              <w:rPr>
                <w:sz w:val="20"/>
                <w:szCs w:val="20"/>
              </w:rPr>
            </w:pPr>
            <w:r w:rsidRPr="001B7FDA">
              <w:rPr>
                <w:sz w:val="20"/>
                <w:szCs w:val="20"/>
              </w:rPr>
              <w:t>Число социальных проектов</w:t>
            </w:r>
            <w:r>
              <w:rPr>
                <w:sz w:val="20"/>
                <w:szCs w:val="20"/>
              </w:rPr>
              <w:t xml:space="preserve">                             </w:t>
            </w:r>
            <w:r w:rsidRPr="001B7FDA">
              <w:rPr>
                <w:sz w:val="20"/>
                <w:szCs w:val="20"/>
              </w:rPr>
              <w:t>и мероприятий, реализованных</w:t>
            </w:r>
          </w:p>
          <w:p w14:paraId="615D4DB2" w14:textId="77777777" w:rsidR="00A174DD" w:rsidRDefault="00A174DD" w:rsidP="00A174DD">
            <w:pPr>
              <w:ind w:left="94" w:right="151"/>
              <w:jc w:val="center"/>
              <w:rPr>
                <w:sz w:val="20"/>
                <w:szCs w:val="20"/>
              </w:rPr>
            </w:pPr>
            <w:r w:rsidRPr="001B7FDA">
              <w:rPr>
                <w:sz w:val="20"/>
                <w:szCs w:val="20"/>
              </w:rPr>
              <w:t xml:space="preserve"> силами молодежи при поддержке </w:t>
            </w:r>
          </w:p>
          <w:p w14:paraId="3B6696C6" w14:textId="6D40933C" w:rsidR="00A174DD" w:rsidRDefault="00A174DD" w:rsidP="00A174DD">
            <w:pPr>
              <w:ind w:left="94" w:right="151"/>
              <w:jc w:val="center"/>
              <w:rPr>
                <w:sz w:val="20"/>
                <w:szCs w:val="20"/>
              </w:rPr>
            </w:pPr>
            <w:r w:rsidRPr="001B7FDA">
              <w:rPr>
                <w:sz w:val="20"/>
                <w:szCs w:val="20"/>
              </w:rPr>
              <w:t>органов по делам молодежи</w:t>
            </w:r>
          </w:p>
          <w:p w14:paraId="0FB769EA" w14:textId="77777777" w:rsidR="00A174DD" w:rsidRDefault="00A174DD" w:rsidP="00A174DD">
            <w:pPr>
              <w:ind w:left="94" w:right="151"/>
              <w:jc w:val="center"/>
              <w:rPr>
                <w:sz w:val="20"/>
                <w:szCs w:val="20"/>
              </w:rPr>
            </w:pPr>
          </w:p>
          <w:p w14:paraId="49FE815F" w14:textId="42D61C60" w:rsidR="00A174DD" w:rsidRPr="001B7FDA" w:rsidRDefault="00A174DD" w:rsidP="00A174DD">
            <w:pPr>
              <w:ind w:left="94" w:right="151"/>
              <w:jc w:val="center"/>
              <w:rPr>
                <w:sz w:val="20"/>
                <w:szCs w:val="20"/>
              </w:rPr>
            </w:pPr>
            <w:r w:rsidRPr="001B7FDA">
              <w:rPr>
                <w:sz w:val="20"/>
                <w:szCs w:val="20"/>
              </w:rPr>
              <w:t>Число подростков и молодежи, трудоустроенных на временные рабочие места в свободное от учебы время</w:t>
            </w:r>
          </w:p>
          <w:p w14:paraId="6FB74669" w14:textId="77777777" w:rsidR="00A174DD" w:rsidRDefault="00A174DD" w:rsidP="00A174DD">
            <w:pPr>
              <w:ind w:right="151"/>
              <w:rPr>
                <w:sz w:val="20"/>
                <w:szCs w:val="20"/>
              </w:rPr>
            </w:pPr>
          </w:p>
          <w:p w14:paraId="4F761F4E" w14:textId="77777777" w:rsidR="00A174DD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1B7FDA">
              <w:rPr>
                <w:sz w:val="20"/>
                <w:szCs w:val="20"/>
              </w:rPr>
              <w:t xml:space="preserve">Число супружеских пар, принимающих </w:t>
            </w:r>
          </w:p>
          <w:p w14:paraId="28EAEBC8" w14:textId="77777777" w:rsidR="00A174DD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Pr="001B7FDA">
              <w:rPr>
                <w:sz w:val="20"/>
                <w:szCs w:val="20"/>
              </w:rPr>
              <w:t xml:space="preserve">участие в городском конкурсе </w:t>
            </w:r>
          </w:p>
          <w:p w14:paraId="639C0E22" w14:textId="46FFAF87" w:rsidR="00A174DD" w:rsidRPr="00AE5576" w:rsidRDefault="00A174DD" w:rsidP="00A174DD">
            <w:pPr>
              <w:ind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1B7FDA">
              <w:rPr>
                <w:sz w:val="20"/>
                <w:szCs w:val="20"/>
              </w:rPr>
              <w:t>супружеских пар «Молодая семья»</w:t>
            </w:r>
          </w:p>
        </w:tc>
      </w:tr>
    </w:tbl>
    <w:p w14:paraId="547447D9" w14:textId="77777777" w:rsidR="001C1F46" w:rsidRPr="00AE5576" w:rsidRDefault="001C1F46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p w14:paraId="26BBFD62" w14:textId="77777777" w:rsidR="00E975E8" w:rsidRPr="00AE5576" w:rsidRDefault="00E975E8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BAFC614" w14:textId="77777777" w:rsidR="00E975E8" w:rsidRPr="00AE5576" w:rsidRDefault="00E975E8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965F2B9" w14:textId="6A864E38" w:rsidR="008A2493" w:rsidRPr="00AE5576" w:rsidRDefault="00B8130C" w:rsidP="00AE5576">
      <w:pPr>
        <w:pStyle w:val="ConsPlusNormal"/>
        <w:tabs>
          <w:tab w:val="left" w:pos="709"/>
        </w:tabs>
        <w:suppressAutoHyphens w:val="0"/>
        <w:ind w:firstLine="0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4</w:t>
      </w:r>
      <w:r w:rsidR="008A2493" w:rsidRPr="00AE5576">
        <w:rPr>
          <w:rFonts w:ascii="Times New Roman" w:hAnsi="Times New Roman" w:cs="Times New Roman"/>
          <w:color w:val="000000"/>
        </w:rPr>
        <w:t>. Финансовое обеспечение муниципальной программы</w:t>
      </w:r>
    </w:p>
    <w:p w14:paraId="571D9D44" w14:textId="77777777" w:rsidR="008A2493" w:rsidRPr="00AE5576" w:rsidRDefault="008A2493" w:rsidP="00AE5576">
      <w:pPr>
        <w:pStyle w:val="ConsPlusNormal"/>
        <w:tabs>
          <w:tab w:val="left" w:pos="709"/>
        </w:tabs>
        <w:suppressAutoHyphens w:val="0"/>
        <w:ind w:firstLine="0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66"/>
        <w:gridCol w:w="2043"/>
        <w:gridCol w:w="1985"/>
        <w:gridCol w:w="2126"/>
        <w:gridCol w:w="2374"/>
      </w:tblGrid>
      <w:tr w:rsidR="008A2493" w:rsidRPr="00AE5576" w14:paraId="09AD4A5F" w14:textId="77777777" w:rsidTr="00247A97">
        <w:trPr>
          <w:jc w:val="center"/>
        </w:trPr>
        <w:tc>
          <w:tcPr>
            <w:tcW w:w="7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281E" w14:textId="77777777" w:rsidR="00F7281B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Наименование муниципальной программы, структурного элемента, </w:t>
            </w:r>
          </w:p>
          <w:p w14:paraId="26270F7F" w14:textId="747D92BC" w:rsidR="008A2493" w:rsidRPr="00AE5576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источник финансового обеспечения</w:t>
            </w:r>
            <w:r w:rsidR="00B8130C" w:rsidRPr="00AE55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5427" w14:textId="526F352B" w:rsidR="008A2493" w:rsidRPr="00AE5576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годам,</w:t>
            </w:r>
          </w:p>
          <w:p w14:paraId="2CCB2DEB" w14:textId="77777777" w:rsidR="008A2493" w:rsidRPr="00AE5576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тыс. рублей</w:t>
            </w:r>
          </w:p>
        </w:tc>
      </w:tr>
      <w:tr w:rsidR="00647AD0" w:rsidRPr="00AE5576" w14:paraId="4CEA7984" w14:textId="77777777" w:rsidTr="00647AD0">
        <w:trPr>
          <w:jc w:val="center"/>
        </w:trPr>
        <w:tc>
          <w:tcPr>
            <w:tcW w:w="7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C240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03BE" w14:textId="56D96119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587B" w14:textId="6176EAAA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32F6" w14:textId="39AFEE78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45DF" w14:textId="0F57A69D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  <w:tr w:rsidR="00647AD0" w:rsidRPr="00AE5576" w14:paraId="199350B3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DA2B" w14:textId="37AA1D18" w:rsidR="00647AD0" w:rsidRPr="003B619E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619E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</w:t>
            </w:r>
            <w:r w:rsidR="00A174DD" w:rsidRPr="003B619E">
              <w:rPr>
                <w:rFonts w:ascii="Times New Roman" w:hAnsi="Times New Roman" w:cs="Times New Roman"/>
                <w:b/>
                <w:bCs/>
                <w:color w:val="000000"/>
              </w:rPr>
              <w:t>Молодежная политика</w:t>
            </w:r>
            <w:r w:rsidRPr="003B619E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4C4F" w14:textId="0DDFD616" w:rsidR="00647AD0" w:rsidRPr="003B619E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3 400,0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3E61" w14:textId="5686074B" w:rsidR="00647AD0" w:rsidRPr="003B619E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3 400,0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D440" w14:textId="263F70F6" w:rsidR="00647AD0" w:rsidRPr="003B619E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3 400,0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53FA" w14:textId="767FC453" w:rsidR="00647AD0" w:rsidRPr="003B619E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10 200,0</w:t>
            </w:r>
          </w:p>
        </w:tc>
      </w:tr>
      <w:tr w:rsidR="00647AD0" w:rsidRPr="00AE5576" w14:paraId="629EFC3F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A351" w14:textId="39D5F20D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2E6B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B076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86CC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B76F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7AD0" w:rsidRPr="00AE5576" w14:paraId="56E65AB1" w14:textId="77777777" w:rsidTr="00647AD0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F321" w14:textId="354946F4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DE3B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3B7A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7A14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64E4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7AD0" w:rsidRPr="00AE5576" w14:paraId="02E99304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14B0" w14:textId="309F8F68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7C5A" w14:textId="6CE89399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3 350,0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6F6D" w14:textId="2EED92B5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3 350,0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5D32" w14:textId="17059BFD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3 350,0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1326" w14:textId="56C17BF8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10 050,0</w:t>
            </w:r>
          </w:p>
        </w:tc>
      </w:tr>
      <w:tr w:rsidR="00647AD0" w:rsidRPr="00AE5576" w14:paraId="67A8BF0C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BDD2" w14:textId="77777777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F210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394F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8250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DE1D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7AD0" w:rsidRPr="00AE5576" w14:paraId="6ADD3D45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1842" w14:textId="77777777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средства юридических и физических лиц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8135" w14:textId="1C4667E0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0F1" w14:textId="3303C09C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3A5B" w14:textId="0E3A3DEA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756A" w14:textId="4AEAA408" w:rsidR="00647AD0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B14339" w:rsidRPr="00AE5576" w14:paraId="3D248C74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7122" w14:textId="0F968A4C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1" w:name="_Hlk213107059"/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 xml:space="preserve">Комплекс процессных мероприятий </w:t>
            </w: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="003B619E" w:rsidRPr="003B619E">
              <w:rPr>
                <w:rFonts w:ascii="Times New Roman" w:hAnsi="Times New Roman" w:cs="Times New Roman"/>
                <w:b/>
                <w:bCs/>
              </w:rPr>
              <w:t>Создание условий и возможностей для поддержки молодежи</w:t>
            </w: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  <w:r w:rsidRPr="00AE5576">
              <w:rPr>
                <w:rFonts w:ascii="Times New Roman" w:hAnsi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02F0" w14:textId="724D4FCC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8601" w14:textId="19B85FA7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C5E0" w14:textId="3BBBB5AD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4D19" w14:textId="4C2F1655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</w:tr>
      <w:tr w:rsidR="00B14339" w:rsidRPr="00AE5576" w14:paraId="5E0C7E29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05D9" w14:textId="3ABE39F5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966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FA6F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FCC3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6A5DBB20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C303" w14:textId="6B54FFCA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14F1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4CFF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BE9C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2435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321D6707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AB78" w14:textId="744D4F5C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E333" w14:textId="08AC317F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F5BF" w14:textId="0EDF134F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482C" w14:textId="17A7B3DB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079A" w14:textId="438750A0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8 100,0</w:t>
            </w:r>
          </w:p>
        </w:tc>
      </w:tr>
      <w:tr w:rsidR="00B14339" w:rsidRPr="00AE5576" w14:paraId="269E061F" w14:textId="77777777" w:rsidTr="009B76BA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4758" w14:textId="1CA54D26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BF9A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5F78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6759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3F44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12F6DD36" w14:textId="77777777" w:rsidTr="009B76BA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ABC1" w14:textId="2643AD0C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средства юридических и физических лиц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D271" w14:textId="0BC68C0E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3642" w14:textId="337ADEEA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4989" w14:textId="28BE9C31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03A6" w14:textId="5DA547C1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00C423D4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34CE" w14:textId="74989BC3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</w:t>
            </w:r>
            <w:r w:rsidRPr="00AE5576">
              <w:rPr>
                <w:rFonts w:ascii="Times New Roman" w:hAnsi="Times New Roman" w:cs="Times New Roman"/>
                <w:b/>
                <w:bCs/>
              </w:rPr>
              <w:t>«</w:t>
            </w:r>
            <w:r w:rsidR="003B619E" w:rsidRPr="003B619E">
              <w:rPr>
                <w:rFonts w:ascii="Times New Roman" w:hAnsi="Times New Roman" w:cs="Times New Roman"/>
                <w:b/>
                <w:bCs/>
              </w:rPr>
              <w:t>Создание условий и возможностей для поддержки молодежных инициатив</w:t>
            </w:r>
            <w:r w:rsidRPr="00AE5576">
              <w:rPr>
                <w:rFonts w:ascii="Times New Roman" w:hAnsi="Times New Roman" w:cs="Times New Roman"/>
                <w:b/>
                <w:bCs/>
              </w:rPr>
              <w:t>»</w:t>
            </w:r>
            <w:r w:rsidRPr="00AE5576">
              <w:rPr>
                <w:rFonts w:ascii="Times New Roman" w:hAnsi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A8D1" w14:textId="19F40493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1591" w14:textId="60A574BE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4BFE" w14:textId="6F3FAF8A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1CDE" w14:textId="7D522A73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2 100,0</w:t>
            </w:r>
          </w:p>
        </w:tc>
      </w:tr>
      <w:tr w:rsidR="00B14339" w:rsidRPr="00AE5576" w14:paraId="7850B688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31D0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271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BB0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DB4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1E2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0748BA79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67EE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FE49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4C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0378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C93A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22A94F00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65F0" w14:textId="54EA80AB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6195" w14:textId="51596192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7036" w14:textId="638F56C1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650,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B4B6" w14:textId="67DA6421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650,0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00A4" w14:textId="626E16D6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1 950,0</w:t>
            </w:r>
          </w:p>
        </w:tc>
      </w:tr>
      <w:tr w:rsidR="00B14339" w:rsidRPr="00AE5576" w14:paraId="4EDC4D8D" w14:textId="77777777" w:rsidTr="009B76BA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680C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8546" w14:textId="31FC9B10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C45E" w14:textId="2245A961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2063" w14:textId="7F4334B5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BCEA" w14:textId="66527C8E" w:rsidR="00B14339" w:rsidRPr="00AE5576" w:rsidRDefault="003B619E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B14339" w:rsidRPr="00AE5576" w14:paraId="4F667EF4" w14:textId="77777777" w:rsidTr="009B76BA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ED77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средства юридических и физических лиц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E6D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9736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ADD0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4874" w14:textId="0488F04E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bookmarkEnd w:id="1"/>
    </w:tbl>
    <w:p w14:paraId="4313CC15" w14:textId="69891253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4A90EC0B" w14:textId="77777777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06157BCD" w14:textId="46CB86F9" w:rsidR="00E902A4" w:rsidRPr="00AE5576" w:rsidRDefault="00E902A4" w:rsidP="00556BDA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Заместитель главы города </w:t>
      </w:r>
      <w:r w:rsidR="00846EDB" w:rsidRPr="00AE5576">
        <w:rPr>
          <w:sz w:val="20"/>
          <w:szCs w:val="20"/>
        </w:rPr>
        <w:t>Прокопьевска</w:t>
      </w:r>
    </w:p>
    <w:p w14:paraId="013B1D80" w14:textId="0748EE9C" w:rsidR="00E902A4" w:rsidRPr="00AE5576" w:rsidRDefault="00E902A4" w:rsidP="00556BDA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по </w:t>
      </w:r>
      <w:r w:rsidR="00F75B52" w:rsidRPr="00AE5576">
        <w:rPr>
          <w:sz w:val="20"/>
          <w:szCs w:val="20"/>
        </w:rPr>
        <w:t>социальным вопросам</w:t>
      </w:r>
      <w:r w:rsidRPr="00AE557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F75B52" w:rsidRPr="00AE5576">
        <w:rPr>
          <w:sz w:val="20"/>
          <w:szCs w:val="20"/>
        </w:rPr>
        <w:t xml:space="preserve">   </w:t>
      </w:r>
      <w:r w:rsidR="00556BDA">
        <w:rPr>
          <w:sz w:val="20"/>
          <w:szCs w:val="20"/>
        </w:rPr>
        <w:t xml:space="preserve">                                                                  </w:t>
      </w:r>
      <w:r w:rsidR="00F7281B">
        <w:rPr>
          <w:sz w:val="20"/>
          <w:szCs w:val="20"/>
        </w:rPr>
        <w:t xml:space="preserve">              </w:t>
      </w:r>
      <w:r w:rsidR="00F75B52" w:rsidRPr="00AE5576">
        <w:rPr>
          <w:sz w:val="20"/>
          <w:szCs w:val="20"/>
        </w:rPr>
        <w:t xml:space="preserve"> </w:t>
      </w:r>
      <w:r w:rsidRPr="00AE5576">
        <w:rPr>
          <w:sz w:val="20"/>
          <w:szCs w:val="20"/>
        </w:rPr>
        <w:t xml:space="preserve"> </w:t>
      </w:r>
      <w:r w:rsidR="00F75B52" w:rsidRPr="00AE5576">
        <w:rPr>
          <w:sz w:val="20"/>
          <w:szCs w:val="20"/>
        </w:rPr>
        <w:t>О.В. Сергеева</w:t>
      </w:r>
    </w:p>
    <w:p w14:paraId="6C524154" w14:textId="77777777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005084D0" w14:textId="77777777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1F0F94D3" w14:textId="6469EDD6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  <w:sectPr w:rsidR="00E902A4" w:rsidRPr="00AE5576" w:rsidSect="00BC3C23">
          <w:pgSz w:w="16838" w:h="11906" w:orient="landscape" w:code="9"/>
          <w:pgMar w:top="851" w:right="567" w:bottom="567" w:left="567" w:header="709" w:footer="709" w:gutter="0"/>
          <w:cols w:space="708"/>
          <w:docGrid w:linePitch="360"/>
        </w:sectPr>
      </w:pPr>
    </w:p>
    <w:p w14:paraId="4A99E18C" w14:textId="77DB7A41" w:rsidR="00B02152" w:rsidRPr="00AE5576" w:rsidRDefault="00B02152" w:rsidP="00824000">
      <w:pPr>
        <w:pageBreakBefore/>
        <w:tabs>
          <w:tab w:val="left" w:pos="709"/>
        </w:tabs>
        <w:autoSpaceDE w:val="0"/>
        <w:autoSpaceDN w:val="0"/>
        <w:adjustRightInd w:val="0"/>
        <w:ind w:firstLine="567"/>
        <w:jc w:val="right"/>
        <w:outlineLvl w:val="1"/>
        <w:rPr>
          <w:sz w:val="20"/>
          <w:szCs w:val="20"/>
        </w:rPr>
      </w:pPr>
      <w:r w:rsidRPr="00AE5576">
        <w:rPr>
          <w:sz w:val="20"/>
          <w:szCs w:val="20"/>
        </w:rPr>
        <w:lastRenderedPageBreak/>
        <w:t>Приложение № 2</w:t>
      </w:r>
    </w:p>
    <w:p w14:paraId="0C6E8AA9" w14:textId="77777777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AE5576">
        <w:rPr>
          <w:sz w:val="20"/>
          <w:szCs w:val="20"/>
        </w:rPr>
        <w:t>к постановлению администрации</w:t>
      </w:r>
    </w:p>
    <w:p w14:paraId="07CA1DDC" w14:textId="77777777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AE5576">
        <w:rPr>
          <w:sz w:val="20"/>
          <w:szCs w:val="20"/>
        </w:rPr>
        <w:t>города Прокопьевска</w:t>
      </w:r>
    </w:p>
    <w:p w14:paraId="6FE837B1" w14:textId="34A6B149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color w:val="000000" w:themeColor="text1"/>
          <w:sz w:val="20"/>
          <w:szCs w:val="20"/>
        </w:rPr>
      </w:pPr>
      <w:r w:rsidRPr="00AE5576">
        <w:rPr>
          <w:sz w:val="20"/>
          <w:szCs w:val="20"/>
        </w:rPr>
        <w:t>от</w:t>
      </w:r>
      <w:r w:rsidR="00CE6057">
        <w:rPr>
          <w:color w:val="000000" w:themeColor="text1"/>
          <w:sz w:val="20"/>
          <w:szCs w:val="20"/>
        </w:rPr>
        <w:t>____________</w:t>
      </w:r>
      <w:r w:rsidRPr="00AE5576">
        <w:rPr>
          <w:color w:val="000000" w:themeColor="text1"/>
          <w:sz w:val="20"/>
          <w:szCs w:val="20"/>
        </w:rPr>
        <w:t>2025 № ___п</w:t>
      </w:r>
    </w:p>
    <w:p w14:paraId="3AAD7909" w14:textId="77777777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38DAFE74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bookmarkStart w:id="2" w:name="Par1089"/>
      <w:bookmarkEnd w:id="2"/>
      <w:r w:rsidRPr="00AE5576">
        <w:rPr>
          <w:rFonts w:ascii="Times New Roman" w:hAnsi="Times New Roman" w:cs="Times New Roman"/>
          <w:color w:val="000000"/>
        </w:rPr>
        <w:t>Паспорт</w:t>
      </w:r>
    </w:p>
    <w:p w14:paraId="71923AB9" w14:textId="77777777" w:rsidR="00733793" w:rsidRPr="00AE5576" w:rsidRDefault="00E902A4" w:rsidP="00AE5576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AE5576">
        <w:rPr>
          <w:color w:val="000000"/>
          <w:sz w:val="20"/>
          <w:szCs w:val="20"/>
        </w:rPr>
        <w:t>комплекса процессных мероприятий</w:t>
      </w:r>
    </w:p>
    <w:p w14:paraId="446087E6" w14:textId="5749F2AF" w:rsidR="00E902A4" w:rsidRPr="003B619E" w:rsidRDefault="00E902A4" w:rsidP="00AE5576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0"/>
          <w:szCs w:val="20"/>
        </w:rPr>
      </w:pPr>
      <w:r w:rsidRPr="003B619E">
        <w:rPr>
          <w:b/>
          <w:bCs/>
          <w:color w:val="000000"/>
          <w:sz w:val="20"/>
          <w:szCs w:val="20"/>
        </w:rPr>
        <w:t>«</w:t>
      </w:r>
      <w:r w:rsidR="003B619E" w:rsidRPr="003B619E">
        <w:rPr>
          <w:b/>
          <w:bCs/>
          <w:sz w:val="20"/>
          <w:szCs w:val="20"/>
        </w:rPr>
        <w:t>Создание условий и возможностей для поддержки молодежи</w:t>
      </w:r>
      <w:r w:rsidR="00733793" w:rsidRPr="003B619E">
        <w:rPr>
          <w:b/>
          <w:bCs/>
          <w:color w:val="000000"/>
          <w:sz w:val="20"/>
          <w:szCs w:val="20"/>
        </w:rPr>
        <w:t>»</w:t>
      </w:r>
    </w:p>
    <w:p w14:paraId="464A61A3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E909750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1. Общие положения</w:t>
      </w:r>
    </w:p>
    <w:p w14:paraId="7C099D85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6"/>
        <w:gridCol w:w="7644"/>
      </w:tblGrid>
      <w:tr w:rsidR="00E902A4" w:rsidRPr="00AE5576" w14:paraId="49AFB5B3" w14:textId="77777777" w:rsidTr="00926983">
        <w:trPr>
          <w:trHeight w:val="623"/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DFC5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4422" w14:textId="4255AC10" w:rsidR="00E902A4" w:rsidRPr="00AE5576" w:rsidRDefault="00F25499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 w:rsidR="00E902A4" w:rsidRPr="00AE5576" w14:paraId="4E167076" w14:textId="77777777" w:rsidTr="00E902A4">
        <w:trPr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7CD9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9574" w14:textId="3252A868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Муниципальная программа «</w:t>
            </w:r>
            <w:r w:rsidR="003B619E"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  <w:r w:rsidRPr="00AE557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</w:tbl>
    <w:p w14:paraId="4DE5394E" w14:textId="77777777" w:rsidR="00E902A4" w:rsidRPr="00AE5576" w:rsidRDefault="00E902A4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6DD44863" w14:textId="21889043" w:rsidR="00E902A4" w:rsidRPr="00AE5576" w:rsidRDefault="00E902A4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2. Показатели комплекса процессных мероприятий</w:t>
      </w:r>
    </w:p>
    <w:p w14:paraId="03EA031E" w14:textId="77777777" w:rsidR="00E902A4" w:rsidRPr="00AE5576" w:rsidRDefault="00E902A4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23"/>
        <w:gridCol w:w="1323"/>
        <w:gridCol w:w="1323"/>
        <w:gridCol w:w="1323"/>
        <w:gridCol w:w="1324"/>
        <w:gridCol w:w="1324"/>
        <w:gridCol w:w="1694"/>
        <w:gridCol w:w="1701"/>
        <w:gridCol w:w="1560"/>
        <w:gridCol w:w="1665"/>
      </w:tblGrid>
      <w:tr w:rsidR="00E902A4" w:rsidRPr="00AE5576" w14:paraId="7128B273" w14:textId="77777777" w:rsidTr="00680549">
        <w:trPr>
          <w:trHeight w:val="287"/>
          <w:jc w:val="center"/>
        </w:trPr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084B" w14:textId="77777777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№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п/п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F35D" w14:textId="77777777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Наименование</w:t>
            </w:r>
            <w:r w:rsidRPr="00AE5576">
              <w:rPr>
                <w:spacing w:val="-5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показателя/задачи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AE8D" w14:textId="429C7941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Уровень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CD7C" w14:textId="77777777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Единица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измерения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pacing w:val="-1"/>
                <w:sz w:val="20"/>
                <w:szCs w:val="20"/>
              </w:rPr>
              <w:t>(по</w:t>
            </w:r>
            <w:r w:rsidRPr="00AE5576">
              <w:rPr>
                <w:spacing w:val="-9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ОКЕИ)</w:t>
            </w:r>
          </w:p>
        </w:tc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D17B" w14:textId="0F131B62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Базовое</w:t>
            </w:r>
            <w:r w:rsidRPr="00AE5576">
              <w:rPr>
                <w:spacing w:val="-4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значени</w:t>
            </w:r>
            <w:bookmarkStart w:id="3" w:name="_bookmark7"/>
            <w:bookmarkEnd w:id="3"/>
            <w:r w:rsidRPr="00AE5576">
              <w:rPr>
                <w:sz w:val="20"/>
                <w:szCs w:val="20"/>
              </w:rPr>
              <w:t>е</w:t>
            </w:r>
            <w:r w:rsidRPr="00AE5576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47CD" w14:textId="77777777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показателей</w:t>
            </w:r>
            <w:r w:rsidRPr="00AE5576">
              <w:rPr>
                <w:spacing w:val="-2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годам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4E5A" w14:textId="77777777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Ответственный за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достижение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</w:tr>
      <w:tr w:rsidR="00C1194E" w:rsidRPr="00AE5576" w14:paraId="79256BBE" w14:textId="77777777" w:rsidTr="00C1194E">
        <w:trPr>
          <w:trHeight w:val="237"/>
          <w:jc w:val="center"/>
        </w:trPr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EB3A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D6E1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4229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D2997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3512" w14:textId="77777777" w:rsidR="00C1194E" w:rsidRPr="00AE5576" w:rsidRDefault="00C1194E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FD8F7" w14:textId="2ABBA07C" w:rsidR="00C1194E" w:rsidRPr="00AE5576" w:rsidRDefault="0086559A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BA4B" w14:textId="2D123D32" w:rsidR="00C1194E" w:rsidRPr="00AE5576" w:rsidRDefault="00C1194E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2DA9" w14:textId="47AC8869" w:rsidR="00C1194E" w:rsidRPr="00AE5576" w:rsidRDefault="00C1194E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26F53" w14:textId="05A134D6" w:rsidR="00C1194E" w:rsidRPr="00AE5576" w:rsidRDefault="00C1194E" w:rsidP="00AE5576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2028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9E45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</w:tr>
      <w:tr w:rsidR="00E902A4" w:rsidRPr="00AE5576" w14:paraId="01D3ADB2" w14:textId="77777777" w:rsidTr="00680549">
        <w:trPr>
          <w:trHeight w:val="317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94FD" w14:textId="77777777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</w:t>
            </w:r>
          </w:p>
        </w:tc>
        <w:tc>
          <w:tcPr>
            <w:tcW w:w="132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3F51E" w14:textId="7EFD9B26" w:rsidR="00CD1BB3" w:rsidRPr="00CD1BB3" w:rsidRDefault="00E902A4" w:rsidP="00CD1BB3">
            <w:pPr>
              <w:snapToGrid w:val="0"/>
              <w:ind w:right="-57"/>
              <w:jc w:val="both"/>
              <w:rPr>
                <w:sz w:val="20"/>
                <w:szCs w:val="20"/>
              </w:rPr>
            </w:pPr>
            <w:r w:rsidRPr="00FA1046">
              <w:rPr>
                <w:sz w:val="20"/>
                <w:szCs w:val="20"/>
              </w:rPr>
              <w:t>Задача</w:t>
            </w:r>
            <w:r w:rsidRPr="00FA1046">
              <w:rPr>
                <w:spacing w:val="-4"/>
                <w:sz w:val="20"/>
                <w:szCs w:val="20"/>
              </w:rPr>
              <w:t xml:space="preserve"> </w:t>
            </w:r>
            <w:r w:rsidR="00FA1046">
              <w:rPr>
                <w:spacing w:val="-4"/>
                <w:sz w:val="20"/>
                <w:szCs w:val="20"/>
              </w:rPr>
              <w:t xml:space="preserve">- </w:t>
            </w:r>
            <w:r w:rsidR="00CD1BB3" w:rsidRPr="00CD1BB3">
              <w:rPr>
                <w:sz w:val="20"/>
                <w:szCs w:val="20"/>
              </w:rPr>
              <w:t>созданы условия для патриотического и духовно-нравственного воспитания молодежи, интеллектуального развития</w:t>
            </w:r>
          </w:p>
          <w:p w14:paraId="3D585C24" w14:textId="788F45CE" w:rsidR="00E902A4" w:rsidRPr="00FA1046" w:rsidRDefault="00E902A4" w:rsidP="003B619E">
            <w:pPr>
              <w:rPr>
                <w:sz w:val="20"/>
                <w:szCs w:val="20"/>
              </w:rPr>
            </w:pPr>
          </w:p>
        </w:tc>
      </w:tr>
      <w:tr w:rsidR="002475E9" w:rsidRPr="00AE5576" w14:paraId="789A31A9" w14:textId="77777777" w:rsidTr="00DD4C10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B78C58" w14:textId="77777777" w:rsidR="002475E9" w:rsidRPr="00AE5576" w:rsidRDefault="002475E9" w:rsidP="002475E9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D8B3" w14:textId="358E0A0D" w:rsidR="002475E9" w:rsidRPr="00AE5576" w:rsidRDefault="002475E9" w:rsidP="002475E9">
            <w:pPr>
              <w:pStyle w:val="TableParagraph"/>
              <w:jc w:val="center"/>
              <w:rPr>
                <w:sz w:val="20"/>
                <w:szCs w:val="20"/>
              </w:rPr>
            </w:pPr>
            <w:r w:rsidRPr="009E4C1A">
              <w:rPr>
                <w:sz w:val="18"/>
                <w:szCs w:val="18"/>
                <w:lang w:eastAsia="en-US"/>
              </w:rPr>
              <w:t>Доля молодежи, участвующей в мероприятиях и проектах программы, в общей численности молодежи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65E9" w14:textId="76394E24" w:rsidR="002475E9" w:rsidRPr="00AE5576" w:rsidRDefault="002475E9" w:rsidP="002475E9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1B78FE81" w14:textId="237D3AD8" w:rsidR="002475E9" w:rsidRPr="00AE5576" w:rsidRDefault="002475E9" w:rsidP="002475E9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6C8A" w14:textId="661FE199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9D29" w14:textId="6B61D941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FC1F" w14:textId="3FFD16A3" w:rsidR="002475E9" w:rsidRPr="00AE5576" w:rsidRDefault="0086559A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FD03" w14:textId="07C6BE51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4E6E" w14:textId="25501500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DCFD" w14:textId="442E55E2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B8AB8D" w14:textId="2C2308EA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2475E9" w:rsidRPr="00AE5576" w14:paraId="79DBC67E" w14:textId="77777777" w:rsidTr="00DD4C10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9AC0B" w14:textId="57F069BB" w:rsidR="002475E9" w:rsidRPr="00AE5576" w:rsidRDefault="002475E9" w:rsidP="002475E9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031A" w14:textId="25245C82" w:rsidR="002475E9" w:rsidRPr="00AE5576" w:rsidRDefault="002475E9" w:rsidP="002475E9">
            <w:pPr>
              <w:pStyle w:val="TableParagraph"/>
              <w:jc w:val="center"/>
              <w:rPr>
                <w:sz w:val="20"/>
                <w:szCs w:val="20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информационных материалов              и сюжетов                о деятельности сферы молодежной политики, опубликованных     в СМИ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6A87" w14:textId="233D0018" w:rsidR="002475E9" w:rsidRPr="00AE5576" w:rsidRDefault="002475E9" w:rsidP="002475E9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2B5E5E0" w14:textId="77777777" w:rsidR="002475E9" w:rsidRPr="00AE5576" w:rsidRDefault="002475E9" w:rsidP="002475E9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655F" w14:textId="7C8B807C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9A53" w14:textId="45A217D0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61E19" w14:textId="26FCFE6D" w:rsidR="002475E9" w:rsidRPr="00AE5576" w:rsidRDefault="0086559A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48C" w14:textId="6E7FD987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722EE" w14:textId="0C426B1C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CED5" w14:textId="40A1A41B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1BF7C" w14:textId="7D7247B1" w:rsidR="002475E9" w:rsidRPr="00AE5576" w:rsidRDefault="002475E9" w:rsidP="002475E9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</w:tbl>
    <w:p w14:paraId="1989CFF2" w14:textId="645184C2" w:rsidR="00EE2B64" w:rsidRPr="00AE5576" w:rsidRDefault="00EE2B64" w:rsidP="00AE5576">
      <w:pPr>
        <w:pStyle w:val="ConsPlusNormal"/>
        <w:tabs>
          <w:tab w:val="left" w:pos="763"/>
        </w:tabs>
        <w:ind w:firstLine="0"/>
        <w:jc w:val="center"/>
        <w:rPr>
          <w:rFonts w:ascii="Times New Roman" w:hAnsi="Times New Roman" w:cs="Times New Roman"/>
        </w:rPr>
      </w:pPr>
    </w:p>
    <w:p w14:paraId="5A2DAE27" w14:textId="77777777" w:rsidR="00ED43CB" w:rsidRPr="00AE5576" w:rsidRDefault="00ED43CB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5FA5CDA7" w14:textId="5C09B706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3. План достижения показателей комплекса процессных</w:t>
      </w:r>
      <w:r w:rsidR="00F7281B">
        <w:rPr>
          <w:rFonts w:ascii="Times New Roman" w:hAnsi="Times New Roman" w:cs="Times New Roman"/>
          <w:color w:val="000000"/>
        </w:rPr>
        <w:t xml:space="preserve"> </w:t>
      </w:r>
      <w:r w:rsidRPr="00AE5576">
        <w:rPr>
          <w:rFonts w:ascii="Times New Roman" w:hAnsi="Times New Roman" w:cs="Times New Roman"/>
          <w:color w:val="000000"/>
        </w:rPr>
        <w:t>мероприятий в</w:t>
      </w:r>
      <w:r w:rsidR="000B676F" w:rsidRPr="00AE5576">
        <w:rPr>
          <w:rFonts w:ascii="Times New Roman" w:hAnsi="Times New Roman" w:cs="Times New Roman"/>
          <w:color w:val="000000"/>
        </w:rPr>
        <w:t xml:space="preserve"> 2026</w:t>
      </w:r>
      <w:r w:rsidRPr="00AE5576">
        <w:rPr>
          <w:rFonts w:ascii="Times New Roman" w:hAnsi="Times New Roman" w:cs="Times New Roman"/>
          <w:color w:val="000000"/>
        </w:rPr>
        <w:t xml:space="preserve"> году</w:t>
      </w:r>
    </w:p>
    <w:p w14:paraId="0F2A798D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5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421"/>
        <w:gridCol w:w="850"/>
        <w:gridCol w:w="1134"/>
        <w:gridCol w:w="993"/>
        <w:gridCol w:w="850"/>
        <w:gridCol w:w="851"/>
        <w:gridCol w:w="850"/>
        <w:gridCol w:w="851"/>
        <w:gridCol w:w="850"/>
        <w:gridCol w:w="828"/>
        <w:gridCol w:w="849"/>
        <w:gridCol w:w="875"/>
        <w:gridCol w:w="992"/>
        <w:gridCol w:w="992"/>
        <w:gridCol w:w="12"/>
        <w:gridCol w:w="945"/>
        <w:gridCol w:w="12"/>
      </w:tblGrid>
      <w:tr w:rsidR="00E902A4" w:rsidRPr="00AE5576" w14:paraId="15654D24" w14:textId="77777777" w:rsidTr="00F7281B">
        <w:trPr>
          <w:trHeight w:val="198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DBFB" w14:textId="77777777" w:rsidR="00E902A4" w:rsidRPr="00AE5576" w:rsidRDefault="00E902A4" w:rsidP="00AE557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FEE4" w14:textId="411F3CA9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3550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Уровень показателя &lt;5&gt;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18A7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 (по ОКЕИ)</w:t>
            </w:r>
          </w:p>
        </w:tc>
        <w:tc>
          <w:tcPr>
            <w:tcW w:w="97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894C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Плановые значения по месяцам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FF27" w14:textId="59D3F296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На конец </w:t>
            </w:r>
            <w:r w:rsidR="000B676F" w:rsidRPr="00AE5576">
              <w:rPr>
                <w:rFonts w:ascii="Times New Roman" w:hAnsi="Times New Roman" w:cs="Times New Roman"/>
                <w:color w:val="000000"/>
              </w:rPr>
              <w:t xml:space="preserve">2026 </w:t>
            </w:r>
            <w:r w:rsidRPr="00AE5576">
              <w:rPr>
                <w:rFonts w:ascii="Times New Roman" w:hAnsi="Times New Roman" w:cs="Times New Roman"/>
                <w:color w:val="000000"/>
              </w:rPr>
              <w:t>года</w:t>
            </w:r>
          </w:p>
        </w:tc>
      </w:tr>
      <w:tr w:rsidR="00F6471B" w:rsidRPr="00AE5576" w14:paraId="5B40A6AF" w14:textId="77777777" w:rsidTr="00267CB8">
        <w:trPr>
          <w:gridAfter w:val="1"/>
          <w:wAfter w:w="12" w:type="dxa"/>
          <w:trHeight w:val="232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2CFA" w14:textId="77777777" w:rsidR="00E902A4" w:rsidRPr="00AE5576" w:rsidRDefault="00E902A4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56ED" w14:textId="77777777" w:rsidR="00E902A4" w:rsidRPr="00AE5576" w:rsidRDefault="00E902A4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8F59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2D95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AEA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254C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B783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13C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78EF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6462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июнь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CB4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июль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6905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BE0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05BD" w14:textId="77777777" w:rsidR="00E902A4" w:rsidRPr="00AE5576" w:rsidRDefault="00E902A4" w:rsidP="00AE5576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1C4A" w14:textId="376F5CDF" w:rsidR="00680549" w:rsidRPr="00AE5576" w:rsidRDefault="00680549" w:rsidP="00AE5576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нояб</w:t>
            </w:r>
            <w:proofErr w:type="spellEnd"/>
          </w:p>
          <w:p w14:paraId="533DF7CE" w14:textId="661A3AA1" w:rsidR="00E902A4" w:rsidRPr="00AE5576" w:rsidRDefault="00E902A4" w:rsidP="00AE5576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рь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7301" w14:textId="77777777" w:rsidR="00E902A4" w:rsidRPr="00AE5576" w:rsidRDefault="00E902A4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02A4" w:rsidRPr="00AE5576" w14:paraId="19123B82" w14:textId="77777777" w:rsidTr="00F7281B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3A8" w14:textId="77777777" w:rsidR="00E902A4" w:rsidRPr="00AE5576" w:rsidRDefault="00E902A4" w:rsidP="00AE557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5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2A80" w14:textId="270D411F" w:rsidR="00E902A4" w:rsidRPr="00AE5576" w:rsidRDefault="00267CB8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</w:t>
            </w:r>
            <w:r w:rsidRPr="00267CB8">
              <w:rPr>
                <w:rFonts w:ascii="Times New Roman" w:hAnsi="Times New Roman" w:cs="Times New Roman"/>
                <w:color w:val="000000"/>
              </w:rPr>
              <w:t>Создание условий и возможностей для поддержки молодежи»</w:t>
            </w:r>
          </w:p>
        </w:tc>
      </w:tr>
      <w:tr w:rsidR="00267CB8" w:rsidRPr="00AE5576" w14:paraId="70CBB5AC" w14:textId="77777777" w:rsidTr="00267CB8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C6E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897D2F2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FC88129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B8196E2" w14:textId="73849156" w:rsidR="00267CB8" w:rsidRPr="00AE5576" w:rsidRDefault="00267CB8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3FD4" w14:textId="364A15FB" w:rsidR="00267CB8" w:rsidRPr="00AE5576" w:rsidRDefault="00267CB8" w:rsidP="00267CB8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Доля молодежи, участвующей в мероприятиях и проектах программы, в общей численности молодежи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3C34" w14:textId="77777777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38F556" w14:textId="77777777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7F738C" w14:textId="77777777" w:rsidR="00267CB8" w:rsidRDefault="00267CB8" w:rsidP="00267CB8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F80A68" w14:textId="77777777" w:rsidR="00121590" w:rsidRDefault="00121590" w:rsidP="0012159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6A4B9F39" w14:textId="126111E4" w:rsidR="00267CB8" w:rsidRPr="00AE5576" w:rsidRDefault="00267CB8" w:rsidP="0012159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AE5576">
              <w:rPr>
                <w:rFonts w:ascii="Times New Roman" w:hAnsi="Times New Roman" w:cs="Times New Roman"/>
                <w:color w:val="000000"/>
              </w:rPr>
              <w:t>П</w:t>
            </w:r>
            <w:r w:rsidR="00121590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4D88" w14:textId="6DA49D48" w:rsidR="00267CB8" w:rsidRPr="00121590" w:rsidRDefault="00267CB8" w:rsidP="00121590">
            <w:pPr>
              <w:pStyle w:val="ConsPlusNormal"/>
              <w:ind w:right="221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3355F7" w14:textId="74AE0385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5AC70" w14:textId="07D34B7E" w:rsidR="00267CB8" w:rsidRPr="00AE5576" w:rsidRDefault="00267CB8" w:rsidP="00121590">
            <w:pPr>
              <w:pStyle w:val="ConsPlusNormal"/>
              <w:ind w:right="221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651803" w14:textId="44EB1178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6DDF7" w14:textId="3F0D409E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8E3361" w14:textId="1DCC0061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60A98" w14:textId="37EB4658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15ACF" w14:textId="27D5E892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59F21" w14:textId="7ED39AEE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9665FE" w14:textId="3BCCBA1E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D3932C" w14:textId="5830177C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1C6EA" w14:textId="2A85E3B5" w:rsidR="00267CB8" w:rsidRPr="00AE5576" w:rsidRDefault="00267CB8" w:rsidP="00267CB8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E73C" w14:textId="1C604E6B" w:rsidR="00267CB8" w:rsidRPr="00AE5576" w:rsidRDefault="00267CB8" w:rsidP="00267CB8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</w:tr>
      <w:tr w:rsidR="00267CB8" w:rsidRPr="00AE5576" w14:paraId="07B3E029" w14:textId="77777777" w:rsidTr="00267CB8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9E8F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90CAB3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DCE6C6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B85A5D" w14:textId="77777777" w:rsidR="00121590" w:rsidRDefault="00121590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06C7C5" w14:textId="1F8E289A" w:rsidR="00267CB8" w:rsidRPr="00AE5576" w:rsidRDefault="00267CB8" w:rsidP="00267CB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CA1A" w14:textId="533A0D15" w:rsidR="00267CB8" w:rsidRPr="00AE5576" w:rsidRDefault="00267CB8" w:rsidP="00267CB8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информационных материалов              и сюжетов                о деятельности сферы молодежной политики, опубликованных     в СМИ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5938" w14:textId="77777777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F43C24" w14:textId="77777777" w:rsidR="00267CB8" w:rsidRDefault="00267CB8" w:rsidP="00267CB8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44DFDE" w14:textId="77777777" w:rsidR="00267CB8" w:rsidRDefault="00267CB8" w:rsidP="00267CB8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C4E0D4" w14:textId="7C1E19F7" w:rsidR="00267CB8" w:rsidRDefault="00267CB8" w:rsidP="00267CB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389812C0" w14:textId="39B4BD09" w:rsidR="00267CB8" w:rsidRPr="00AE5576" w:rsidRDefault="00267CB8" w:rsidP="00267CB8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1848" w14:textId="68DB6B3D" w:rsidR="00267CB8" w:rsidRPr="00AE5576" w:rsidRDefault="00267CB8" w:rsidP="00267CB8">
            <w:pPr>
              <w:pStyle w:val="ConsPlusNormal"/>
              <w:ind w:right="221"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 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45567" w14:textId="2B4B30C0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7D22B1" w14:textId="5003D825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A8A4B6" w14:textId="090A0476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C3ADBD" w14:textId="7A74CAD5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ECFA68" w14:textId="36373A3E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4F644F" w14:textId="57F66DB1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C826B4" w14:textId="5447FBE9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1B8D6" w14:textId="16EBA642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C9D5F" w14:textId="380CEF3C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DFEC1" w14:textId="4801D5B9" w:rsidR="00267CB8" w:rsidRPr="00AE5576" w:rsidRDefault="00267CB8" w:rsidP="00267CB8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33299F" w14:textId="6D7D60DB" w:rsidR="00267CB8" w:rsidRPr="00AE5576" w:rsidRDefault="00267CB8" w:rsidP="00267CB8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AE19" w14:textId="35AD2767" w:rsidR="00267CB8" w:rsidRPr="00AE5576" w:rsidRDefault="00267CB8" w:rsidP="00267CB8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</w:t>
            </w:r>
          </w:p>
        </w:tc>
      </w:tr>
    </w:tbl>
    <w:p w14:paraId="47220149" w14:textId="77777777" w:rsidR="000B676F" w:rsidRPr="00AE5576" w:rsidRDefault="000B676F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hd w:val="clear" w:color="auto" w:fill="FFFF00"/>
        </w:rPr>
      </w:pPr>
    </w:p>
    <w:p w14:paraId="42CEDA87" w14:textId="77777777" w:rsidR="000B676F" w:rsidRPr="00AE5576" w:rsidRDefault="000B676F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F2399B4" w14:textId="52D868B9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4. Перечень мероприятий (результатов) комплекса процессных</w:t>
      </w:r>
      <w:r w:rsidR="00680549" w:rsidRPr="00AE5576">
        <w:rPr>
          <w:rFonts w:ascii="Times New Roman" w:hAnsi="Times New Roman" w:cs="Times New Roman"/>
          <w:color w:val="000000"/>
        </w:rPr>
        <w:t xml:space="preserve"> </w:t>
      </w:r>
      <w:r w:rsidRPr="00AE5576">
        <w:rPr>
          <w:rFonts w:ascii="Times New Roman" w:hAnsi="Times New Roman" w:cs="Times New Roman"/>
          <w:color w:val="000000"/>
        </w:rPr>
        <w:t>мероприятий</w:t>
      </w:r>
    </w:p>
    <w:p w14:paraId="53CC5CEA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11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1899"/>
        <w:gridCol w:w="2385"/>
        <w:gridCol w:w="2000"/>
        <w:gridCol w:w="1286"/>
        <w:gridCol w:w="1285"/>
        <w:gridCol w:w="1629"/>
        <w:gridCol w:w="1561"/>
        <w:gridCol w:w="1973"/>
        <w:gridCol w:w="10"/>
      </w:tblGrid>
      <w:tr w:rsidR="00E902A4" w:rsidRPr="00AE5576" w14:paraId="19F3B134" w14:textId="77777777" w:rsidTr="00DA0FA4">
        <w:trPr>
          <w:jc w:val="center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64A2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7CB5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0E22" w14:textId="7944B1CB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Тип мероприятия</w:t>
            </w:r>
          </w:p>
          <w:p w14:paraId="0C261B27" w14:textId="3DB192CD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(результата</w:t>
            </w:r>
            <w:proofErr w:type="gramStart"/>
            <w:r w:rsidRPr="00AE5576">
              <w:rPr>
                <w:rFonts w:ascii="Times New Roman" w:hAnsi="Times New Roman" w:cs="Times New Roman"/>
                <w:color w:val="000000"/>
              </w:rPr>
              <w:t>) &gt;</w:t>
            </w:r>
            <w:proofErr w:type="gramEnd"/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50C1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  <w:p w14:paraId="00E2CEB0" w14:textId="5B65B0C8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(по ОКЕИ)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EFDC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Базовое значение</w:t>
            </w:r>
          </w:p>
        </w:tc>
        <w:tc>
          <w:tcPr>
            <w:tcW w:w="5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8E10" w14:textId="673BC232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DA0FA4" w:rsidRPr="00AE5576" w14:paraId="0C4247D4" w14:textId="77777777" w:rsidTr="00DA0FA4">
        <w:trPr>
          <w:jc w:val="center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C842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5C30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7537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A3FD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CEB0" w14:textId="77777777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3578" w14:textId="77777777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0CFE" w14:textId="14A82920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424B" w14:textId="36F8EEB5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EA38" w14:textId="396937CD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</w:tr>
      <w:tr w:rsidR="00E902A4" w:rsidRPr="00AE5576" w14:paraId="11998CC3" w14:textId="77777777" w:rsidTr="00DA0FA4">
        <w:trPr>
          <w:trHeight w:val="214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97E5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0967" w14:textId="78822EE5" w:rsidR="00E902A4" w:rsidRPr="00AE5576" w:rsidRDefault="00121590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121590">
              <w:rPr>
                <w:rFonts w:ascii="Times New Roman" w:hAnsi="Times New Roman" w:cs="Times New Roman"/>
              </w:rPr>
              <w:t>«Создание условий и возможностей для поддержки молодежи»</w:t>
            </w:r>
          </w:p>
        </w:tc>
      </w:tr>
      <w:tr w:rsidR="00DA0FA4" w:rsidRPr="00AE5576" w14:paraId="4BEBCE8B" w14:textId="77777777" w:rsidTr="00DA0FA4">
        <w:trPr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7843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24A0E24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DC7658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B9CE3C" w14:textId="4E0D6B5C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9132" w14:textId="77777777" w:rsidR="00EA3ADF" w:rsidRDefault="00121590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121590">
              <w:rPr>
                <w:rFonts w:ascii="Times New Roman" w:hAnsi="Times New Roman" w:cs="Times New Roman"/>
              </w:rPr>
              <w:t>Мероприятие (результат) «Финансовое обеспечение оказания информационных услуг»</w:t>
            </w:r>
          </w:p>
          <w:p w14:paraId="5529B2E1" w14:textId="18A56360" w:rsidR="00121590" w:rsidRPr="00AE5576" w:rsidRDefault="00121590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4ED6" w14:textId="6F499DD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2D33" w14:textId="24C6E6E6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E5FA" w14:textId="2C2D47EF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899B" w14:textId="0F574EF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B45D" w14:textId="5CF90B5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F7FA" w14:textId="393FBCFA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55C8" w14:textId="5A00DAC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5B27370F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85F1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07227C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0AFFE0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FAEBA8" w14:textId="77777777" w:rsidR="0076114A" w:rsidRDefault="0076114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80D701" w14:textId="74071D46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1535" w14:textId="27C07B22" w:rsidR="00DA0FA4" w:rsidRPr="00121590" w:rsidRDefault="00121590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121590">
              <w:rPr>
                <w:rFonts w:ascii="Times New Roman" w:hAnsi="Times New Roman" w:cs="Times New Roman"/>
              </w:rPr>
              <w:t>Мероприятие (результат) Финансовое обеспечение мероприятий по компенсации выпадающих доходов организациям, предоставляющим услуги по содержанию и ремонту парков, скверов, фонтанов, памятников и монументов»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5E8" w14:textId="39D86BD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3573" w14:textId="3EAD4BE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5378" w14:textId="1944C27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0281" w14:textId="7DE627BF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D586" w14:textId="018FD1A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342B" w14:textId="056A087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3348" w14:textId="4FD2DA0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30B88C15" w14:textId="77777777" w:rsidR="00CE6057" w:rsidRDefault="00CE6057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FCEAD06" w14:textId="77777777" w:rsidR="00CE6057" w:rsidRDefault="00CE6057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40B9CF33" w14:textId="526E787B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5. Финансовое обеспечение комплекса процессных мероприятий</w:t>
      </w:r>
    </w:p>
    <w:p w14:paraId="334E9EC9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5"/>
        <w:gridCol w:w="2212"/>
        <w:gridCol w:w="2268"/>
        <w:gridCol w:w="2165"/>
        <w:gridCol w:w="1910"/>
      </w:tblGrid>
      <w:tr w:rsidR="00E902A4" w:rsidRPr="00AE5576" w14:paraId="37D47027" w14:textId="77777777" w:rsidTr="00B37FF0">
        <w:trPr>
          <w:jc w:val="center"/>
        </w:trPr>
        <w:tc>
          <w:tcPr>
            <w:tcW w:w="6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54E4" w14:textId="77777777" w:rsidR="00E902A4" w:rsidRPr="00AE5576" w:rsidRDefault="00E902A4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A0CC" w14:textId="77777777" w:rsidR="00E902A4" w:rsidRPr="00AE5576" w:rsidRDefault="00E902A4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9B558B" w:rsidRPr="00AE5576" w14:paraId="212C73B4" w14:textId="77777777" w:rsidTr="00352C28">
        <w:trPr>
          <w:jc w:val="center"/>
        </w:trPr>
        <w:tc>
          <w:tcPr>
            <w:tcW w:w="6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4AED" w14:textId="77777777" w:rsidR="009B558B" w:rsidRPr="00AE5576" w:rsidRDefault="009B558B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603A" w14:textId="44BA3AFD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9444" w14:textId="01C85A8A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B668" w14:textId="626BD79C" w:rsidR="009B558B" w:rsidRPr="00AE5576" w:rsidRDefault="00352C28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93D7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  <w:tr w:rsidR="009B558B" w:rsidRPr="00AE5576" w14:paraId="009F7EA5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76A4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388A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BA22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5998" w14:textId="658303B2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7CED12" w14:textId="2A6279AE" w:rsidR="009B558B" w:rsidRPr="00AE5576" w:rsidRDefault="00352C28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E06C7A" w:rsidRPr="00AE5576" w14:paraId="148250DB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2EC7" w14:textId="25BDA91F" w:rsidR="00E06C7A" w:rsidRPr="00AE5576" w:rsidRDefault="00E06C7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Комплекс процессных мероприятий «</w:t>
            </w:r>
            <w:r w:rsidR="007224BE" w:rsidRPr="007224BE">
              <w:rPr>
                <w:rFonts w:ascii="Times New Roman" w:hAnsi="Times New Roman" w:cs="Times New Roman"/>
              </w:rPr>
              <w:t>Создание условий и возможностей для поддержки молодежи</w:t>
            </w:r>
            <w:r w:rsidRPr="00AE5576">
              <w:rPr>
                <w:rFonts w:ascii="Times New Roman" w:hAnsi="Times New Roman" w:cs="Times New Roman"/>
                <w:color w:val="000000"/>
              </w:rPr>
              <w:t>»</w:t>
            </w:r>
            <w:r w:rsidRPr="00AE5576">
              <w:rPr>
                <w:rFonts w:ascii="Times New Roman" w:hAnsi="Times New Roman" w:cs="Times New Roman"/>
              </w:rPr>
              <w:t xml:space="preserve"> (всего),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2990" w14:textId="4D3F8D10" w:rsidR="00E06C7A" w:rsidRPr="00AE5576" w:rsidRDefault="007224BE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4512A" w14:textId="493DCC21" w:rsidR="00E06C7A" w:rsidRPr="00AE5576" w:rsidRDefault="007224BE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BA309" w14:textId="42D14BF9" w:rsidR="00E06C7A" w:rsidRPr="00AE5576" w:rsidRDefault="007224BE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A3EA6" w14:textId="719637E7" w:rsidR="00E06C7A" w:rsidRPr="00AE5576" w:rsidRDefault="007224BE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5 100,0</w:t>
            </w:r>
          </w:p>
        </w:tc>
      </w:tr>
      <w:tr w:rsidR="007224BE" w:rsidRPr="00AE5576" w14:paraId="791F5112" w14:textId="77777777" w:rsidTr="0086559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64A046" w14:textId="67D36C6B" w:rsidR="007224BE" w:rsidRPr="00AE5576" w:rsidRDefault="007224BE" w:rsidP="007224BE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788B" w14:textId="0D541CC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E4189" w14:textId="6EDFF6F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6CB8C" w14:textId="211286A6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B7E0C" w14:textId="5EC46033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5 100,0</w:t>
            </w:r>
          </w:p>
        </w:tc>
      </w:tr>
      <w:tr w:rsidR="007224BE" w:rsidRPr="00AE5576" w14:paraId="22D5E4D5" w14:textId="77777777" w:rsidTr="0086559A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2104" w14:textId="77777777" w:rsidR="007224BE" w:rsidRPr="00AE5576" w:rsidRDefault="007224BE" w:rsidP="007224BE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6B7F" w14:textId="3DA1327E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C732" w14:textId="6C1AD00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B7D5" w14:textId="5BABAEF4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18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55C3A327" w14:textId="77777777" w:rsidTr="0086559A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946D" w14:textId="77777777" w:rsidR="007224BE" w:rsidRPr="00AE5576" w:rsidRDefault="007224BE" w:rsidP="007224BE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D34A" w14:textId="64639DC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B8D8" w14:textId="5CA8E50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8E18" w14:textId="5666786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3044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2491DC28" w14:textId="77777777" w:rsidTr="0086559A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F226" w14:textId="77777777" w:rsidR="007224BE" w:rsidRPr="00AE5576" w:rsidRDefault="007224BE" w:rsidP="007224BE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73A0" w14:textId="7679CED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701B" w14:textId="4115A57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EFA59" w14:textId="04EADC64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0685" w14:textId="4BB54A29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22A0525F" w14:textId="77777777" w:rsidTr="00A24D58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BB15" w14:textId="7A984C99" w:rsidR="007224BE" w:rsidRPr="00AE5576" w:rsidRDefault="007224BE" w:rsidP="007224B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AE5576">
              <w:rPr>
                <w:rFonts w:ascii="Times New Roman" w:hAnsi="Times New Roman" w:cs="Times New Roman"/>
              </w:rPr>
              <w:t>«</w:t>
            </w:r>
            <w:r w:rsidRPr="007224BE">
              <w:rPr>
                <w:rFonts w:ascii="Times New Roman" w:hAnsi="Times New Roman" w:cs="Times New Roman"/>
              </w:rPr>
              <w:t>Финансовое обеспечение оказания информационных услуг</w:t>
            </w:r>
            <w:r w:rsidRPr="00AE5576">
              <w:rPr>
                <w:rFonts w:ascii="Times New Roman" w:hAnsi="Times New Roman" w:cs="Times New Roman"/>
              </w:rPr>
              <w:t>» 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D238" w14:textId="7E11C2A0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D9405" w14:textId="0A6482A4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58780" w14:textId="4CF493A3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C1C8E" w14:textId="5DD0A7AF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5 100,0</w:t>
            </w:r>
          </w:p>
        </w:tc>
      </w:tr>
      <w:tr w:rsidR="007224BE" w:rsidRPr="00AE5576" w14:paraId="352696A4" w14:textId="77777777" w:rsidTr="00C01AB6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D7BB" w14:textId="349AD066" w:rsidR="007224BE" w:rsidRPr="00AE5576" w:rsidRDefault="007224BE" w:rsidP="007224BE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1D3E" w14:textId="65C22656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F9431" w14:textId="644597BE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958A2" w14:textId="5CDB4071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2 700,0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A024A" w14:textId="624428E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5 100,0</w:t>
            </w:r>
          </w:p>
        </w:tc>
      </w:tr>
      <w:tr w:rsidR="007224BE" w:rsidRPr="00AE5576" w14:paraId="0DE23E31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EF8A" w14:textId="77777777" w:rsidR="007224BE" w:rsidRPr="00AE5576" w:rsidRDefault="007224BE" w:rsidP="007224BE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526F" w14:textId="34252EB4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622E0" w14:textId="117D86D6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D359" w14:textId="17AA723F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DAEC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6C2318FC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A8F4" w14:textId="77777777" w:rsidR="007224BE" w:rsidRPr="00AE5576" w:rsidRDefault="007224BE" w:rsidP="007224BE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F6799A" w14:textId="00ED9EB3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A3BE11" w14:textId="36EDFB44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5344" w14:textId="62CD290F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72E2C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387CD004" w14:textId="77777777" w:rsidTr="0076114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74EF" w14:textId="77777777" w:rsidR="007224BE" w:rsidRPr="00AE5576" w:rsidRDefault="007224BE" w:rsidP="007224BE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B231" w14:textId="4FAB9AF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DCD294" w14:textId="3D7BC11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07DE" w14:textId="5EAA11DA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FBD44" w14:textId="373DF343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3F0EEB2B" w14:textId="77777777" w:rsidTr="0076114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4249D" w14:textId="77777777" w:rsidR="007224BE" w:rsidRDefault="007224BE" w:rsidP="007224B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</w:t>
            </w:r>
            <w:r w:rsidRPr="007224BE">
              <w:rPr>
                <w:rFonts w:ascii="Times New Roman" w:hAnsi="Times New Roman" w:cs="Times New Roman"/>
              </w:rPr>
              <w:t>Финансовое обеспечение мероприятий по компенсации выпадающих доходов организациям, предоставляющим услуги по содержанию и ремонту парков, скверов, фонтанов, памятников и монументов»</w:t>
            </w:r>
            <w:r w:rsidRPr="00AE5576">
              <w:rPr>
                <w:rFonts w:ascii="Times New Roman" w:hAnsi="Times New Roman" w:cs="Times New Roman"/>
              </w:rPr>
              <w:t xml:space="preserve"> всего, в том числе:</w:t>
            </w:r>
          </w:p>
          <w:p w14:paraId="2071BD72" w14:textId="7F2A67A2" w:rsidR="009A147C" w:rsidRPr="00AE5576" w:rsidRDefault="009A147C" w:rsidP="007224B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15C0" w14:textId="77777777" w:rsidR="007224BE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7450FD" w14:textId="77777777" w:rsidR="009A147C" w:rsidRDefault="009A147C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67D9375" w14:textId="4306EB88" w:rsidR="009A147C" w:rsidRPr="00AE5576" w:rsidRDefault="009A147C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CF90" w14:textId="68DB6036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EFE5" w14:textId="6D04B68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EB26" w14:textId="05641EF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1C56F403" w14:textId="77777777" w:rsidTr="009A147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5935AC" w14:textId="1CF5443B" w:rsidR="007224BE" w:rsidRPr="00AE5576" w:rsidRDefault="007224BE" w:rsidP="007224BE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C61F" w14:textId="7AF30692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98DC4" w14:textId="141EC18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A07D" w14:textId="75D554AF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5AF67" w14:textId="7B869A2B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2189FDDB" w14:textId="77777777" w:rsidTr="009A147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39D0" w14:textId="548D51A2" w:rsidR="007224BE" w:rsidRPr="00AE5576" w:rsidRDefault="007224BE" w:rsidP="007224BE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D081" w14:textId="73AD0315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CCF0" w14:textId="4F5C264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A360" w14:textId="1D355021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6567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6F5B15F9" w14:textId="77777777" w:rsidTr="009A147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1961" w14:textId="4C819CAD" w:rsidR="007224BE" w:rsidRPr="00AE5576" w:rsidRDefault="007224BE" w:rsidP="007224BE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486618" w14:textId="214FCFC4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8187FA" w14:textId="0DE25A83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0353" w14:textId="3FB711EE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47A78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224BE" w:rsidRPr="00AE5576" w14:paraId="3CE38D5E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A0E338" w14:textId="2364771C" w:rsidR="007224BE" w:rsidRPr="00AE5576" w:rsidRDefault="007224BE" w:rsidP="007224BE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A6F3" w14:textId="6D37B618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7652" w14:textId="0D51A05F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F6FD" w14:textId="0F82147D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74AF5" w14:textId="77777777" w:rsidR="007224BE" w:rsidRPr="00AE5576" w:rsidRDefault="007224BE" w:rsidP="007224BE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84F98B1" w14:textId="77777777" w:rsidR="00C414BE" w:rsidRDefault="00C414BE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BBE68FD" w14:textId="77777777" w:rsidR="009A147C" w:rsidRDefault="009A147C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00E269B9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96CB525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D148D08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BCE44F6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56A4DF4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FFE98C8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5D31D2C5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697481E7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97FDD58" w14:textId="77777777" w:rsidR="0086559A" w:rsidRDefault="0086559A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C883256" w14:textId="352D73C0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lastRenderedPageBreak/>
        <w:t>6. План реализации комплекса процессных мероприятий</w:t>
      </w:r>
    </w:p>
    <w:p w14:paraId="2FFFCC42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2"/>
        <w:gridCol w:w="2547"/>
        <w:gridCol w:w="3096"/>
        <w:gridCol w:w="3455"/>
      </w:tblGrid>
      <w:tr w:rsidR="00E902A4" w:rsidRPr="00AE5576" w14:paraId="64AF373C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D09A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Задача, мероприятие (результат)/контрольная точка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6882" w14:textId="1441C380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Дата наступления контрольной точки </w:t>
            </w:r>
            <w:r w:rsidR="00B21D88" w:rsidRPr="00AE5576">
              <w:rPr>
                <w:rFonts w:ascii="Times New Roman" w:hAnsi="Times New Roman" w:cs="Times New Roman"/>
                <w:color w:val="000000"/>
                <w:vertAlign w:val="superscript"/>
              </w:rPr>
              <w:t>30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FE6D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(участник муниципальной программы)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52BE" w14:textId="44B9D535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Вид подтверждающего документа </w:t>
            </w:r>
            <w:r w:rsidR="00B21D88" w:rsidRPr="00AE5576">
              <w:rPr>
                <w:rFonts w:ascii="Times New Roman" w:hAnsi="Times New Roman" w:cs="Times New Roman"/>
                <w:color w:val="000000"/>
                <w:vertAlign w:val="superscript"/>
              </w:rPr>
              <w:t>31</w:t>
            </w:r>
          </w:p>
        </w:tc>
      </w:tr>
      <w:tr w:rsidR="00E902A4" w:rsidRPr="00AE5576" w14:paraId="747DF8AB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EE6F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F8E9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BB4A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EC03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902A4" w:rsidRPr="00AE5576" w14:paraId="2F43838B" w14:textId="77777777" w:rsidTr="0071494B">
        <w:trPr>
          <w:jc w:val="center"/>
        </w:trPr>
        <w:tc>
          <w:tcPr>
            <w:tcW w:w="14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A033" w14:textId="20F45951" w:rsidR="00E902A4" w:rsidRPr="00AE5576" w:rsidRDefault="007224BE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</w:t>
            </w:r>
            <w:r w:rsidRPr="007224BE">
              <w:rPr>
                <w:rFonts w:ascii="Times New Roman" w:hAnsi="Times New Roman" w:cs="Times New Roman"/>
              </w:rPr>
              <w:t>Создание условий и возможностей для поддержки молодежи</w:t>
            </w:r>
            <w:r w:rsidRPr="00AE557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E902A4" w:rsidRPr="00AE5576" w14:paraId="0A250987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3C1E" w14:textId="6A94CB2A" w:rsidR="00161FF4" w:rsidRPr="00AE5576" w:rsidRDefault="00A07807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AE5576">
              <w:rPr>
                <w:rFonts w:ascii="Times New Roman" w:hAnsi="Times New Roman" w:cs="Times New Roman"/>
              </w:rPr>
              <w:t>«</w:t>
            </w:r>
            <w:r w:rsidR="007224BE" w:rsidRPr="007224BE">
              <w:rPr>
                <w:rFonts w:ascii="Times New Roman" w:hAnsi="Times New Roman" w:cs="Times New Roman"/>
              </w:rPr>
              <w:t>Финансовое обеспечение оказания информационных услуг</w:t>
            </w:r>
            <w:r w:rsidRPr="00AE5576">
              <w:rPr>
                <w:rFonts w:ascii="Times New Roman" w:hAnsi="Times New Roman" w:cs="Times New Roman"/>
              </w:rPr>
              <w:t>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35D3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9AD8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3D56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02A4" w:rsidRPr="00AE5576" w14:paraId="56B40131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2821" w14:textId="1965E7B8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1.1</w:t>
            </w:r>
            <w:r w:rsidR="0074003B" w:rsidRPr="00AE5576">
              <w:rPr>
                <w:rFonts w:ascii="Times New Roman" w:hAnsi="Times New Roman" w:cs="Times New Roman"/>
                <w:color w:val="000000"/>
              </w:rPr>
              <w:t xml:space="preserve">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F45E" w14:textId="77777777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723FA689" w14:textId="77777777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5D6F5AA5" w14:textId="1B3E969C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51EC" w14:textId="4CD85233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8661" w14:textId="5047E0B4" w:rsidR="00E902A4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E902A4" w:rsidRPr="00AE5576" w14:paraId="19830C6F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995B" w14:textId="75C3E5A9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</w:t>
            </w:r>
            <w:r w:rsidR="0074003B" w:rsidRPr="00AE5576">
              <w:rPr>
                <w:rFonts w:ascii="Times New Roman" w:hAnsi="Times New Roman" w:cs="Times New Roman"/>
                <w:color w:val="000000"/>
              </w:rPr>
              <w:t>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A41E" w14:textId="77777777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1C895D11" w14:textId="77777777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296E08C2" w14:textId="165C9F3D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C600" w14:textId="447A214E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F1CC" w14:textId="79884919" w:rsidR="00E902A4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E902A4" w:rsidRPr="00AE5576" w14:paraId="2115AD04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B266" w14:textId="341FC143" w:rsidR="00E902A4" w:rsidRPr="00AE5576" w:rsidRDefault="0071494B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</w:t>
            </w:r>
            <w:r w:rsidR="007224BE" w:rsidRPr="007224BE">
              <w:rPr>
                <w:rFonts w:ascii="Times New Roman" w:hAnsi="Times New Roman" w:cs="Times New Roman"/>
              </w:rPr>
              <w:t>Финансовое обеспечение мероприятий по компенсации выпадающих доходов организациям, предоставляющим услуги по содержанию и ремонту парков, скверов, фонтанов, памятников и монументов</w:t>
            </w:r>
            <w:r w:rsidRPr="00AE5576">
              <w:rPr>
                <w:rFonts w:ascii="Times New Roman" w:hAnsi="Times New Roman" w:cs="Times New Roman"/>
              </w:rPr>
              <w:t>»</w:t>
            </w:r>
            <w:r w:rsidR="008F0FA2">
              <w:rPr>
                <w:rFonts w:ascii="Times New Roman" w:hAnsi="Times New Roman" w:cs="Times New Roman"/>
              </w:rPr>
              <w:t xml:space="preserve">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D61D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CEF6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5E3A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78EA" w:rsidRPr="00AE5576" w14:paraId="1EF441A7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330A" w14:textId="01B0CB4D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FBF9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6A7D2E49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7801F67F" w14:textId="5F659483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6D9B" w14:textId="56FF584E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BCBB" w14:textId="1CEB85B3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DB78EA" w:rsidRPr="00AE5576" w14:paraId="77670B5B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76EA" w14:textId="28767042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E3F2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29596C12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36E9C148" w14:textId="6693A802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AB91" w14:textId="49A13AC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AD4C" w14:textId="4958CD44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</w:tbl>
    <w:p w14:paraId="6FC1575A" w14:textId="4CAC6D7D" w:rsidR="00E902A4" w:rsidRPr="00AE5576" w:rsidRDefault="00E902A4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E690703" w14:textId="77777777" w:rsidR="00C414BE" w:rsidRDefault="00C414BE" w:rsidP="00A05F89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1AEEC2A5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43D99AED" w14:textId="77777777" w:rsidR="00C414BE" w:rsidRDefault="00C414BE" w:rsidP="00FA1046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7C45365B" w14:textId="4F578987" w:rsidR="00C414BE" w:rsidRPr="00AE5576" w:rsidRDefault="00A05F89" w:rsidP="00C414BE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З</w:t>
      </w:r>
      <w:r w:rsidR="00C414BE" w:rsidRPr="00AE5576">
        <w:rPr>
          <w:sz w:val="20"/>
          <w:szCs w:val="20"/>
        </w:rPr>
        <w:t>аместитель главы города</w:t>
      </w:r>
    </w:p>
    <w:p w14:paraId="06433DF8" w14:textId="77777777" w:rsidR="00C414BE" w:rsidRPr="00AE5576" w:rsidRDefault="00C414BE" w:rsidP="00C414BE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по </w:t>
      </w:r>
      <w:r>
        <w:rPr>
          <w:sz w:val="20"/>
          <w:szCs w:val="20"/>
        </w:rPr>
        <w:t>социальным вопросам</w:t>
      </w:r>
      <w:r w:rsidRPr="00AE5576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Pr="00AE5576">
        <w:rPr>
          <w:sz w:val="20"/>
          <w:szCs w:val="20"/>
        </w:rPr>
        <w:t xml:space="preserve">     </w:t>
      </w:r>
      <w:r>
        <w:rPr>
          <w:sz w:val="20"/>
          <w:szCs w:val="20"/>
        </w:rPr>
        <w:t>О.В. Сергеева</w:t>
      </w:r>
    </w:p>
    <w:p w14:paraId="5CACFEC7" w14:textId="77777777" w:rsidR="00C414BE" w:rsidRDefault="00C414BE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51835826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lastRenderedPageBreak/>
        <w:t>Паспорт</w:t>
      </w:r>
    </w:p>
    <w:p w14:paraId="36D98598" w14:textId="77777777" w:rsidR="00A05F89" w:rsidRPr="00AE5576" w:rsidRDefault="00A05F89" w:rsidP="00A05F89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AE5576">
        <w:rPr>
          <w:color w:val="000000"/>
          <w:sz w:val="20"/>
          <w:szCs w:val="20"/>
        </w:rPr>
        <w:t>комплекса процессных мероприятий</w:t>
      </w:r>
    </w:p>
    <w:p w14:paraId="51E6DF40" w14:textId="01FFCB93" w:rsidR="00A05F89" w:rsidRPr="003B619E" w:rsidRDefault="00A05F89" w:rsidP="00A05F89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0"/>
          <w:szCs w:val="20"/>
        </w:rPr>
      </w:pPr>
      <w:r w:rsidRPr="003B619E">
        <w:rPr>
          <w:b/>
          <w:bCs/>
          <w:color w:val="000000"/>
          <w:sz w:val="20"/>
          <w:szCs w:val="20"/>
        </w:rPr>
        <w:t>«</w:t>
      </w:r>
      <w:r w:rsidRPr="003B619E">
        <w:rPr>
          <w:b/>
          <w:bCs/>
          <w:sz w:val="20"/>
          <w:szCs w:val="20"/>
        </w:rPr>
        <w:t>Создание условий и возможностей для поддержки молодеж</w:t>
      </w:r>
      <w:r w:rsidR="004B6BF0">
        <w:rPr>
          <w:b/>
          <w:bCs/>
          <w:sz w:val="20"/>
          <w:szCs w:val="20"/>
        </w:rPr>
        <w:t>ных инициатив</w:t>
      </w:r>
      <w:r w:rsidRPr="003B619E">
        <w:rPr>
          <w:b/>
          <w:bCs/>
          <w:color w:val="000000"/>
          <w:sz w:val="20"/>
          <w:szCs w:val="20"/>
        </w:rPr>
        <w:t>»</w:t>
      </w:r>
    </w:p>
    <w:p w14:paraId="210F7B96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6A04DB18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1. Общие положения</w:t>
      </w:r>
    </w:p>
    <w:p w14:paraId="57560AFF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6"/>
        <w:gridCol w:w="7644"/>
      </w:tblGrid>
      <w:tr w:rsidR="00A05F89" w:rsidRPr="00AE5576" w14:paraId="587F74F1" w14:textId="77777777" w:rsidTr="00F6468C">
        <w:trPr>
          <w:trHeight w:val="623"/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CC54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7760" w14:textId="1C402682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 w:rsidR="00A05F89" w:rsidRPr="00AE5576" w14:paraId="6BFEF2AB" w14:textId="77777777" w:rsidTr="00F6468C">
        <w:trPr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61DF0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589A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Муниципальная программа «</w:t>
            </w:r>
            <w:r>
              <w:rPr>
                <w:rFonts w:ascii="Times New Roman" w:hAnsi="Times New Roman" w:cs="Times New Roman"/>
                <w:color w:val="000000"/>
              </w:rPr>
              <w:t>Молодежная политика</w:t>
            </w:r>
            <w:r w:rsidRPr="00AE557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</w:tbl>
    <w:p w14:paraId="2EB08B73" w14:textId="77777777" w:rsidR="00A05F89" w:rsidRPr="00AE5576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45E28209" w14:textId="77777777" w:rsidR="00A05F89" w:rsidRPr="00AE5576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2. Показатели комплекса процессных мероприятий</w:t>
      </w:r>
    </w:p>
    <w:p w14:paraId="1DA36325" w14:textId="77777777" w:rsidR="00A05F89" w:rsidRPr="00AE5576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04"/>
        <w:gridCol w:w="1942"/>
        <w:gridCol w:w="1323"/>
        <w:gridCol w:w="1323"/>
        <w:gridCol w:w="1324"/>
        <w:gridCol w:w="1324"/>
        <w:gridCol w:w="1694"/>
        <w:gridCol w:w="1701"/>
        <w:gridCol w:w="1560"/>
        <w:gridCol w:w="1665"/>
      </w:tblGrid>
      <w:tr w:rsidR="00A05F89" w:rsidRPr="00AE5576" w14:paraId="038B2AF3" w14:textId="77777777" w:rsidTr="00A05F89">
        <w:trPr>
          <w:trHeight w:val="287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4E0C" w14:textId="77777777" w:rsidR="00A05F89" w:rsidRPr="00AE5576" w:rsidRDefault="00A05F89" w:rsidP="00F6468C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№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п/п</w:t>
            </w:r>
          </w:p>
        </w:tc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E066" w14:textId="77777777" w:rsidR="00A05F89" w:rsidRPr="00AE5576" w:rsidRDefault="00A05F89" w:rsidP="00F6468C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Наименование</w:t>
            </w:r>
            <w:r w:rsidRPr="00AE5576">
              <w:rPr>
                <w:spacing w:val="-5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показателя/задачи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922E" w14:textId="77777777" w:rsidR="00A05F89" w:rsidRPr="00AE5576" w:rsidRDefault="00A05F89" w:rsidP="00F6468C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Уровень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C28E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Единица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измерения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pacing w:val="-1"/>
                <w:sz w:val="20"/>
                <w:szCs w:val="20"/>
              </w:rPr>
              <w:t>(по</w:t>
            </w:r>
            <w:r w:rsidRPr="00AE5576">
              <w:rPr>
                <w:spacing w:val="-9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ОКЕИ)</w:t>
            </w:r>
          </w:p>
        </w:tc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2A53D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Базовое</w:t>
            </w:r>
            <w:r w:rsidRPr="00AE5576">
              <w:rPr>
                <w:spacing w:val="-4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значение</w:t>
            </w:r>
            <w:r w:rsidRPr="00AE5576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4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A057A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показателей</w:t>
            </w:r>
            <w:r w:rsidRPr="00AE5576">
              <w:rPr>
                <w:spacing w:val="-2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годам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FDF3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Ответственный за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достижение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</w:tr>
      <w:tr w:rsidR="00A05F89" w:rsidRPr="00AE5576" w14:paraId="26B1A77F" w14:textId="77777777" w:rsidTr="00A05F89">
        <w:trPr>
          <w:trHeight w:val="237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4D53" w14:textId="77777777" w:rsidR="00A05F89" w:rsidRPr="00AE5576" w:rsidRDefault="00A05F89" w:rsidP="00F6468C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209A" w14:textId="77777777" w:rsidR="00A05F89" w:rsidRPr="00AE5576" w:rsidRDefault="00A05F89" w:rsidP="00F6468C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9774E" w14:textId="77777777" w:rsidR="00A05F89" w:rsidRPr="00AE5576" w:rsidRDefault="00A05F89" w:rsidP="00F6468C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2D07D" w14:textId="77777777" w:rsidR="00A05F89" w:rsidRPr="00AE5576" w:rsidRDefault="00A05F89" w:rsidP="00F6468C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2D7D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0BB3" w14:textId="18AD28A3" w:rsidR="00A05F89" w:rsidRPr="00AE5576" w:rsidRDefault="0086559A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8C18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6C28" w14:textId="77777777" w:rsidR="00A05F89" w:rsidRPr="00AE5576" w:rsidRDefault="00A05F89" w:rsidP="00F6468C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10EC" w14:textId="77777777" w:rsidR="00A05F89" w:rsidRPr="00AE5576" w:rsidRDefault="00A05F89" w:rsidP="00F6468C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2028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31822" w14:textId="77777777" w:rsidR="00A05F89" w:rsidRPr="00AE5576" w:rsidRDefault="00A05F89" w:rsidP="00F6468C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</w:tr>
      <w:tr w:rsidR="00A05F89" w:rsidRPr="00AE5576" w14:paraId="3ADBAE6B" w14:textId="77777777" w:rsidTr="00A05F89">
        <w:trPr>
          <w:trHeight w:val="317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7022" w14:textId="77777777" w:rsidR="00A05F89" w:rsidRPr="00AE5576" w:rsidRDefault="00A05F89" w:rsidP="00F6468C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</w:t>
            </w:r>
          </w:p>
        </w:tc>
        <w:tc>
          <w:tcPr>
            <w:tcW w:w="1385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17648" w14:textId="052D903A" w:rsidR="00A05F89" w:rsidRPr="00CD1BB3" w:rsidRDefault="00A05F89" w:rsidP="00F6468C">
            <w:pPr>
              <w:snapToGrid w:val="0"/>
              <w:ind w:right="-57"/>
              <w:jc w:val="both"/>
              <w:rPr>
                <w:sz w:val="20"/>
                <w:szCs w:val="20"/>
              </w:rPr>
            </w:pPr>
            <w:r w:rsidRPr="00FA1046">
              <w:rPr>
                <w:sz w:val="20"/>
                <w:szCs w:val="20"/>
              </w:rPr>
              <w:t>Задача</w:t>
            </w:r>
            <w:r w:rsidRPr="00FA1046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 xml:space="preserve">- </w:t>
            </w:r>
            <w:r w:rsidRPr="00A05F89">
              <w:rPr>
                <w:sz w:val="20"/>
                <w:szCs w:val="20"/>
              </w:rPr>
              <w:t>Создание условий и возможностей для поддержки молодежных инициатив</w:t>
            </w:r>
          </w:p>
          <w:p w14:paraId="00438F43" w14:textId="77777777" w:rsidR="00A05F89" w:rsidRPr="00FA1046" w:rsidRDefault="00A05F89" w:rsidP="00F6468C">
            <w:pPr>
              <w:rPr>
                <w:sz w:val="20"/>
                <w:szCs w:val="20"/>
              </w:rPr>
            </w:pPr>
          </w:p>
        </w:tc>
      </w:tr>
      <w:tr w:rsidR="004B6BF0" w:rsidRPr="00AE5576" w14:paraId="3234C795" w14:textId="77777777" w:rsidTr="00F56294">
        <w:trPr>
          <w:trHeight w:val="73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BF17BE" w14:textId="77777777" w:rsidR="004B6BF0" w:rsidRPr="00AE5576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1.1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75FE7FDB" w14:textId="3AFB9052" w:rsidR="004B6BF0" w:rsidRPr="00AE5576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 w:rsidRPr="009E4C1A">
              <w:rPr>
                <w:sz w:val="18"/>
                <w:szCs w:val="18"/>
              </w:rPr>
              <w:t>Доля молодых граждан, участвующих   в деятельности молодежных и студенческих объединений, органов студенческого самоуправления, от общего количества молодежи в возрасте от 14 до 30 лет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84CC" w14:textId="77777777" w:rsidR="004B6BF0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F7BD85D" w14:textId="1BC1658D" w:rsidR="004B6BF0" w:rsidRPr="00AE5576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D283F88" w14:textId="77777777" w:rsidR="004B6BF0" w:rsidRPr="00AE5576" w:rsidRDefault="004B6BF0" w:rsidP="004B6BF0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EC6B" w14:textId="1C8DDFAA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 xml:space="preserve"> процент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F9E8F" w14:textId="72909E4E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BE0C" w14:textId="421E4BDA" w:rsidR="004B6BF0" w:rsidRPr="00AE5576" w:rsidRDefault="0086559A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1B3FD" w14:textId="58A09C05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62E4BF" w14:textId="2CFBB1CF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EE6C8C" w14:textId="1D3531F6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C705C3" w14:textId="77777777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4B6BF0" w:rsidRPr="00AE5576" w14:paraId="275CD9E5" w14:textId="77777777" w:rsidTr="00F56294">
        <w:trPr>
          <w:trHeight w:val="73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D96C62" w14:textId="77777777" w:rsidR="004B6BF0" w:rsidRPr="00AE5576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1.2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091FA97F" w14:textId="56202792" w:rsidR="004B6BF0" w:rsidRPr="00AE5576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 w:rsidRPr="009E4C1A">
              <w:rPr>
                <w:sz w:val="18"/>
                <w:szCs w:val="18"/>
              </w:rPr>
              <w:t>Количество подростков          и молодежи, трудоустроенных</w:t>
            </w:r>
            <w:r>
              <w:rPr>
                <w:sz w:val="18"/>
                <w:szCs w:val="18"/>
              </w:rPr>
              <w:t xml:space="preserve"> </w:t>
            </w:r>
            <w:r w:rsidRPr="009E4C1A">
              <w:rPr>
                <w:sz w:val="18"/>
                <w:szCs w:val="18"/>
              </w:rPr>
              <w:t>на временные рабочие места   в свободное       от учебы время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B6BC" w14:textId="77777777" w:rsidR="004B6BF0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EB621F7" w14:textId="69307740" w:rsidR="004B6BF0" w:rsidRPr="00AE5576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4C41B661" w14:textId="77777777" w:rsidR="004B6BF0" w:rsidRPr="00AE5576" w:rsidRDefault="004B6BF0" w:rsidP="004B6BF0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832E" w14:textId="09CA3482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FB2A51" w14:textId="3115F891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1 000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3E85" w14:textId="63EA8E14" w:rsidR="004B6BF0" w:rsidRPr="00AE5576" w:rsidRDefault="0086559A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226AB" w14:textId="248E45CF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224A5B" w14:textId="4EE12332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1 000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B75E6" w14:textId="1CCA5920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1 000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36E785" w14:textId="77777777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4B6BF0" w:rsidRPr="00AE5576" w14:paraId="5A266159" w14:textId="77777777" w:rsidTr="00F56294">
        <w:trPr>
          <w:trHeight w:val="73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F70776" w14:textId="63840F8B" w:rsidR="004B6BF0" w:rsidRPr="00AE5576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E048" w14:textId="714FCA39" w:rsidR="004B6BF0" w:rsidRPr="009E4C1A" w:rsidRDefault="004B6BF0" w:rsidP="004B6BF0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мероприятий по профилактике социально негативных явлений в молодежной</w:t>
            </w:r>
          </w:p>
          <w:p w14:paraId="66B00B43" w14:textId="77777777" w:rsidR="004B6BF0" w:rsidRPr="009E4C1A" w:rsidRDefault="004B6BF0" w:rsidP="004B6BF0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и подростковой среде</w:t>
            </w:r>
          </w:p>
          <w:p w14:paraId="42E643CF" w14:textId="77777777" w:rsidR="004B6BF0" w:rsidRPr="009E4C1A" w:rsidRDefault="004B6BF0" w:rsidP="004B6BF0">
            <w:pPr>
              <w:pStyle w:val="TableParagraph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457A" w14:textId="1D134EA4" w:rsidR="004B6BF0" w:rsidRPr="00AE5576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14AB" w14:textId="2D4D1819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E79234" w14:textId="32EDB19C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A391" w14:textId="6D92BA5A" w:rsidR="004B6BF0" w:rsidRPr="00AE5576" w:rsidRDefault="0086559A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FD7E1" w14:textId="0118CF73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39A34A" w14:textId="2E101C91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A0B7A" w14:textId="19C9E14A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D706A3" w14:textId="77777777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4B6BF0" w:rsidRPr="00AE5576" w14:paraId="5870A168" w14:textId="77777777" w:rsidTr="00F56294">
        <w:trPr>
          <w:trHeight w:val="73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9FF9EC" w14:textId="04D21894" w:rsidR="004B6BF0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F2C4" w14:textId="77777777" w:rsidR="004B6BF0" w:rsidRPr="009E4C1A" w:rsidRDefault="004B6BF0" w:rsidP="004B6BF0">
            <w:pPr>
              <w:rPr>
                <w:sz w:val="18"/>
                <w:szCs w:val="18"/>
                <w:lang w:eastAsia="en-US"/>
              </w:rPr>
            </w:pPr>
          </w:p>
          <w:p w14:paraId="27EA127C" w14:textId="57C6664F" w:rsidR="004B6BF0" w:rsidRPr="009E4C1A" w:rsidRDefault="004B6BF0" w:rsidP="004B6BF0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социальных проектов и мероприятий, реализованных силами молодежи при поддержке органов по делам молодежи</w:t>
            </w:r>
          </w:p>
          <w:p w14:paraId="1943B81D" w14:textId="77777777" w:rsidR="004B6BF0" w:rsidRPr="009E4C1A" w:rsidRDefault="004B6BF0" w:rsidP="004B6BF0">
            <w:pPr>
              <w:pStyle w:val="TableParagraph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0128" w14:textId="4D4A429C" w:rsidR="004B6BF0" w:rsidRPr="00AE5576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4675" w14:textId="01A24BC1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3B1B2" w14:textId="63C38CD4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E68A" w14:textId="17540DE1" w:rsidR="004B6BF0" w:rsidRPr="00AE5576" w:rsidRDefault="0086559A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2CECB0" w14:textId="2FDB1990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80EA62" w14:textId="3B24B3A1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CB89F" w14:textId="70D4A45A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3391E3" w14:textId="770AF3F6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4B6BF0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4B6BF0" w:rsidRPr="00AE5576" w14:paraId="484D4461" w14:textId="77777777" w:rsidTr="00F56294">
        <w:trPr>
          <w:trHeight w:val="73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561B9E" w14:textId="3CB591FC" w:rsidR="004B6BF0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EB3F" w14:textId="77777777" w:rsidR="004B6BF0" w:rsidRPr="009E4C1A" w:rsidRDefault="004B6BF0" w:rsidP="004B6BF0">
            <w:pPr>
              <w:jc w:val="center"/>
              <w:rPr>
                <w:sz w:val="18"/>
                <w:szCs w:val="18"/>
                <w:lang w:eastAsia="en-US"/>
              </w:rPr>
            </w:pPr>
          </w:p>
          <w:p w14:paraId="31F4C5AD" w14:textId="77777777" w:rsidR="004B6BF0" w:rsidRPr="009E4C1A" w:rsidRDefault="004B6BF0" w:rsidP="004B6BF0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Доля мероприятий, организованных по инициативе молодежи, от общего количества организованных мероприятий</w:t>
            </w:r>
          </w:p>
          <w:p w14:paraId="606E6AEB" w14:textId="77777777" w:rsidR="004B6BF0" w:rsidRPr="009E4C1A" w:rsidRDefault="004B6BF0" w:rsidP="004B6BF0">
            <w:pPr>
              <w:pStyle w:val="TableParagraph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9037" w14:textId="4D769C90" w:rsidR="004B6BF0" w:rsidRPr="00AE5576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5576" w14:textId="4A40E854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8874A5" w14:textId="5FFE9514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FC39F" w14:textId="3DF2DBC6" w:rsidR="004B6BF0" w:rsidRPr="00AE5576" w:rsidRDefault="0086559A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3070E5" w14:textId="0370784B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67DBA2" w14:textId="0A0BEFDF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61928C" w14:textId="28B2140C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3FBD48" w14:textId="36563B8C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4B6BF0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4B6BF0" w:rsidRPr="00AE5576" w14:paraId="2CC38DEE" w14:textId="77777777" w:rsidTr="00F56294">
        <w:trPr>
          <w:trHeight w:val="73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259F00" w14:textId="14338BA2" w:rsidR="004B6BF0" w:rsidRDefault="004B6BF0" w:rsidP="004B6BF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942" w:type="dxa"/>
            <w:tcBorders>
              <w:top w:val="single" w:sz="4" w:space="0" w:color="auto"/>
              <w:bottom w:val="single" w:sz="4" w:space="0" w:color="auto"/>
            </w:tcBorders>
          </w:tcPr>
          <w:p w14:paraId="16504602" w14:textId="77777777" w:rsidR="004B6BF0" w:rsidRPr="009E4C1A" w:rsidRDefault="004B6BF0" w:rsidP="004B6BF0">
            <w:pPr>
              <w:rPr>
                <w:sz w:val="18"/>
                <w:szCs w:val="18"/>
                <w:lang w:eastAsia="en-US"/>
              </w:rPr>
            </w:pPr>
          </w:p>
          <w:p w14:paraId="6551B0C5" w14:textId="209A6B22" w:rsidR="004B6BF0" w:rsidRPr="009E4C1A" w:rsidRDefault="004B6BF0" w:rsidP="004B6BF0">
            <w:pPr>
              <w:pStyle w:val="TableParagraph"/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супружеских пар, принимающих участие в городском конкурсе супружеских пар «Молодая семья»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5361" w14:textId="6CA34A6E" w:rsidR="004B6BF0" w:rsidRPr="00AE5576" w:rsidRDefault="004B6BF0" w:rsidP="004B6BF0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13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7399" w14:textId="371DC7B8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CD99BC" w14:textId="44AA07F7" w:rsidR="004B6BF0" w:rsidRP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A387" w14:textId="30DEBB36" w:rsidR="004B6BF0" w:rsidRPr="00AE5576" w:rsidRDefault="0086559A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8150E8" w14:textId="0CC37F19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09861B" w14:textId="06FE0353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AB1FF" w14:textId="52B7D3DE" w:rsidR="004B6BF0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4B6BF0"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3B4499" w14:textId="67A2C984" w:rsidR="004B6BF0" w:rsidRPr="00AE5576" w:rsidRDefault="004B6BF0" w:rsidP="004B6BF0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4B6BF0">
              <w:rPr>
                <w:sz w:val="20"/>
                <w:szCs w:val="20"/>
              </w:rPr>
              <w:t>УФКСиМП</w:t>
            </w:r>
            <w:proofErr w:type="spellEnd"/>
          </w:p>
        </w:tc>
      </w:tr>
    </w:tbl>
    <w:p w14:paraId="301FF458" w14:textId="77777777" w:rsidR="00A05F89" w:rsidRPr="00AE5576" w:rsidRDefault="00A05F89" w:rsidP="00A05F89">
      <w:pPr>
        <w:pStyle w:val="ConsPlusNormal"/>
        <w:tabs>
          <w:tab w:val="left" w:pos="763"/>
        </w:tabs>
        <w:ind w:firstLine="0"/>
        <w:jc w:val="center"/>
        <w:rPr>
          <w:rFonts w:ascii="Times New Roman" w:hAnsi="Times New Roman" w:cs="Times New Roman"/>
        </w:rPr>
      </w:pPr>
    </w:p>
    <w:p w14:paraId="54ED98C1" w14:textId="77777777" w:rsidR="00A05F89" w:rsidRPr="00AE5576" w:rsidRDefault="00A05F89" w:rsidP="00A05F89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3A09F436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3. План достижения показателей комплекса процессных</w:t>
      </w:r>
      <w:r>
        <w:rPr>
          <w:rFonts w:ascii="Times New Roman" w:hAnsi="Times New Roman" w:cs="Times New Roman"/>
          <w:color w:val="000000"/>
        </w:rPr>
        <w:t xml:space="preserve"> </w:t>
      </w:r>
      <w:r w:rsidRPr="00AE5576">
        <w:rPr>
          <w:rFonts w:ascii="Times New Roman" w:hAnsi="Times New Roman" w:cs="Times New Roman"/>
          <w:color w:val="000000"/>
        </w:rPr>
        <w:t>мероприятий в 2026 году</w:t>
      </w:r>
    </w:p>
    <w:p w14:paraId="2AEA9C20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5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421"/>
        <w:gridCol w:w="850"/>
        <w:gridCol w:w="993"/>
        <w:gridCol w:w="992"/>
        <w:gridCol w:w="992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12"/>
        <w:gridCol w:w="945"/>
        <w:gridCol w:w="12"/>
      </w:tblGrid>
      <w:tr w:rsidR="00A05F89" w:rsidRPr="00AE5576" w14:paraId="5340A929" w14:textId="77777777" w:rsidTr="0079193E">
        <w:trPr>
          <w:trHeight w:val="198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4FAB" w14:textId="77777777" w:rsidR="00A05F89" w:rsidRPr="00AE5576" w:rsidRDefault="00A05F89" w:rsidP="00F6468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1701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70EF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Уровень показателя &lt;5&gt;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460F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 (по ОКЕИ)</w:t>
            </w:r>
          </w:p>
        </w:tc>
        <w:tc>
          <w:tcPr>
            <w:tcW w:w="9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80FE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Плановые значения по месяцам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7E6C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 конец 2026 года</w:t>
            </w:r>
          </w:p>
        </w:tc>
      </w:tr>
      <w:tr w:rsidR="00A05F89" w:rsidRPr="00AE5576" w14:paraId="741F4015" w14:textId="77777777" w:rsidTr="0079193E">
        <w:trPr>
          <w:gridAfter w:val="1"/>
          <w:wAfter w:w="12" w:type="dxa"/>
          <w:trHeight w:val="232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5F03" w14:textId="77777777" w:rsidR="00A05F89" w:rsidRPr="00AE5576" w:rsidRDefault="00A05F89" w:rsidP="00F6468C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DD1D" w14:textId="77777777" w:rsidR="00A05F89" w:rsidRPr="00AE5576" w:rsidRDefault="00A05F89" w:rsidP="00F6468C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9873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3171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A8B2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9D0A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6385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CBD1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FD5A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12CD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июнь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29A6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A3B6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783A" w14:textId="77777777" w:rsidR="00A05F89" w:rsidRPr="00AE5576" w:rsidRDefault="00A05F89" w:rsidP="00F6468C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0D55" w14:textId="77777777" w:rsidR="00A05F89" w:rsidRPr="00AE5576" w:rsidRDefault="00A05F89" w:rsidP="00F6468C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3B91" w14:textId="77777777" w:rsidR="00A05F89" w:rsidRPr="00AE5576" w:rsidRDefault="00A05F89" w:rsidP="00F6468C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нояб</w:t>
            </w:r>
            <w:proofErr w:type="spellEnd"/>
          </w:p>
          <w:p w14:paraId="29B9F14F" w14:textId="77777777" w:rsidR="00A05F89" w:rsidRPr="00AE5576" w:rsidRDefault="00A05F89" w:rsidP="00F6468C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рь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300D" w14:textId="77777777" w:rsidR="00A05F89" w:rsidRPr="00AE5576" w:rsidRDefault="00A05F89" w:rsidP="00F6468C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47CF83E3" w14:textId="77777777" w:rsidTr="00F6468C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4BE7" w14:textId="77777777" w:rsidR="00A05F89" w:rsidRPr="00AE5576" w:rsidRDefault="00A05F89" w:rsidP="00F6468C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5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DADF" w14:textId="207BAFE0" w:rsidR="00A05F89" w:rsidRPr="004B6BF0" w:rsidRDefault="004B6BF0" w:rsidP="004B6BF0">
            <w:pPr>
              <w:snapToGrid w:val="0"/>
              <w:ind w:right="-57"/>
              <w:jc w:val="center"/>
              <w:rPr>
                <w:b/>
                <w:bCs/>
                <w:color w:val="000000"/>
              </w:rPr>
            </w:pPr>
            <w:r w:rsidRPr="00A05F89">
              <w:rPr>
                <w:sz w:val="20"/>
                <w:szCs w:val="20"/>
              </w:rPr>
              <w:t>Создание условий и возможностей для поддержки молодежных инициатив</w:t>
            </w:r>
          </w:p>
        </w:tc>
      </w:tr>
      <w:tr w:rsidR="0079193E" w:rsidRPr="00AE5576" w14:paraId="6245321C" w14:textId="77777777" w:rsidTr="0076114A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845C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4CAC261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AD88F22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731B4EBF" w14:textId="518FF5E1" w:rsidR="0079193E" w:rsidRPr="00AE5576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79A8F86F" w14:textId="55268155" w:rsidR="0079193E" w:rsidRPr="00AE5576" w:rsidRDefault="0079193E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 xml:space="preserve">Доля молодых граждан, участвующих   в деятельности молодежных и студенческих объединений, органов </w:t>
            </w:r>
            <w:r w:rsidRPr="009E4C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студенческого самоуправления, от общего количества молодежи в возрасте от 14 до 30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84A3" w14:textId="77777777" w:rsidR="0079193E" w:rsidRDefault="0079193E" w:rsidP="0079193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58BFC09B" w14:textId="77777777" w:rsidR="0079193E" w:rsidRDefault="0079193E" w:rsidP="0079193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  <w:p w14:paraId="55A3B73D" w14:textId="77777777" w:rsidR="0079193E" w:rsidRDefault="0079193E" w:rsidP="0079193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1FDF4BD1" w14:textId="04B975EE" w:rsidR="0079193E" w:rsidRPr="00AE5576" w:rsidRDefault="0079193E" w:rsidP="0079193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«М</w:t>
            </w:r>
            <w:r w:rsidRPr="00AE5576">
              <w:rPr>
                <w:rFonts w:ascii="Times New Roman" w:hAnsi="Times New Roman" w:cs="Times New Roman"/>
                <w:color w:val="000000"/>
              </w:rPr>
              <w:t>П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5423" w14:textId="396AE791" w:rsidR="0079193E" w:rsidRPr="00121590" w:rsidRDefault="0079193E" w:rsidP="00FC3CCE">
            <w:pPr>
              <w:pStyle w:val="ConsPlusNormal"/>
              <w:ind w:right="75" w:firstLine="0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 xml:space="preserve"> проце</w:t>
            </w:r>
            <w:r w:rsidR="00FC3CCE">
              <w:rPr>
                <w:rFonts w:ascii="Times New Roman" w:hAnsi="Times New Roman" w:cs="Times New Roman"/>
                <w:lang w:eastAsia="en-US"/>
              </w:rPr>
              <w:t>н</w:t>
            </w:r>
            <w:r w:rsidRPr="004B6BF0">
              <w:rPr>
                <w:rFonts w:ascii="Times New Roman" w:hAnsi="Times New Roman" w:cs="Times New Roman"/>
                <w:lang w:eastAsia="en-US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4B0EF" w14:textId="55C93E3C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4A216" w14:textId="702BBD29" w:rsidR="0079193E" w:rsidRPr="00AE5576" w:rsidRDefault="0079193E" w:rsidP="0079193E">
            <w:pPr>
              <w:pStyle w:val="ConsPlusNormal"/>
              <w:ind w:right="221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AAD0A1" w14:textId="44EB835C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27186" w14:textId="0FDFA9AA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A1500" w14:textId="2F5DCCC3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244304" w14:textId="11D7DAB4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BDC21" w14:textId="3A864B3B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89224" w14:textId="462DA08A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FB32BC" w14:textId="06F141F8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65753" w14:textId="001D3AA8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E0DCE6" w14:textId="3AB883CB" w:rsidR="0079193E" w:rsidRPr="00AE5576" w:rsidRDefault="0079193E" w:rsidP="0079193E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43E9" w14:textId="3846EF7A" w:rsidR="0079193E" w:rsidRPr="00AE5576" w:rsidRDefault="0079193E" w:rsidP="0079193E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</w:tr>
      <w:tr w:rsidR="0079193E" w:rsidRPr="00AE5576" w14:paraId="1AE3DE81" w14:textId="77777777" w:rsidTr="0076114A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4EAA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09E816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88CB30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DDBE01B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70648C" w14:textId="4B197420" w:rsidR="0079193E" w:rsidRPr="00AE5576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34CE2601" w14:textId="413C7F7B" w:rsidR="0079193E" w:rsidRPr="00AE5576" w:rsidRDefault="0079193E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Количество подростков          и молодежи, трудоустроенных</w:t>
            </w:r>
            <w:r>
              <w:rPr>
                <w:sz w:val="18"/>
                <w:szCs w:val="18"/>
              </w:rPr>
              <w:t xml:space="preserve"> </w:t>
            </w: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на временные рабочие места   в свободное       от учебы время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9E82" w14:textId="77777777" w:rsidR="0079193E" w:rsidRDefault="0079193E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650847" w14:textId="77777777" w:rsidR="0079193E" w:rsidRDefault="0079193E" w:rsidP="0079193E">
            <w:pPr>
              <w:pStyle w:val="ConsPlusNormal"/>
              <w:ind w:hanging="5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96DD2E5" w14:textId="77777777" w:rsidR="0079193E" w:rsidRDefault="0079193E" w:rsidP="0079193E">
            <w:pPr>
              <w:pStyle w:val="ConsPlusNormal"/>
              <w:ind w:hanging="5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2D9B40" w14:textId="77777777" w:rsidR="0079193E" w:rsidRDefault="0079193E" w:rsidP="0079193E">
            <w:pPr>
              <w:pStyle w:val="ConsPlusNormal"/>
              <w:ind w:hanging="5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63AE17" w14:textId="554055EF" w:rsidR="0079193E" w:rsidRPr="00AE5576" w:rsidRDefault="0079193E" w:rsidP="0079193E">
            <w:pPr>
              <w:pStyle w:val="ConsPlusNormal"/>
              <w:ind w:hanging="5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AD72" w14:textId="77777777" w:rsidR="0079193E" w:rsidRDefault="0079193E" w:rsidP="0079193E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4F1A6C51" w14:textId="27FA34FE" w:rsidR="0079193E" w:rsidRPr="00AE5576" w:rsidRDefault="0079193E" w:rsidP="0079193E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BA2F99" w14:textId="24655CD0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C0E80F" w14:textId="5904B751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35B5E" w14:textId="1A1B3D8F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250FC5" w14:textId="127C9755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AE4B1" w14:textId="3C851AE6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8411E7" w14:textId="20EDF5DF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AF75D9" w14:textId="4D00FBA9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9091C" w14:textId="5F74B635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EF33A4" w14:textId="707C8E33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CE476" w14:textId="7C5FE4DE" w:rsidR="0079193E" w:rsidRP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53A17" w14:textId="53A4DF5B" w:rsidR="0079193E" w:rsidRPr="0079193E" w:rsidRDefault="0079193E" w:rsidP="0079193E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2592C" w14:textId="145DE08F" w:rsidR="0079193E" w:rsidRPr="0079193E" w:rsidRDefault="0079193E" w:rsidP="0079193E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193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1 000</w:t>
            </w:r>
          </w:p>
        </w:tc>
      </w:tr>
      <w:tr w:rsidR="0079193E" w:rsidRPr="00AE5576" w14:paraId="5B6F36E4" w14:textId="77777777" w:rsidTr="0076114A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19CB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E30357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95682A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7CD966" w14:textId="5903DF2B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7736" w14:textId="77777777" w:rsidR="0079193E" w:rsidRPr="009E4C1A" w:rsidRDefault="0079193E" w:rsidP="0079193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мероприятий по профилактике социально негативных явлений в молодежной</w:t>
            </w:r>
          </w:p>
          <w:p w14:paraId="3F31312D" w14:textId="77777777" w:rsidR="0079193E" w:rsidRPr="009E4C1A" w:rsidRDefault="0079193E" w:rsidP="0079193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и подростковой среде</w:t>
            </w:r>
          </w:p>
          <w:p w14:paraId="2AACE696" w14:textId="77777777" w:rsidR="0079193E" w:rsidRPr="009E4C1A" w:rsidRDefault="0079193E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1E89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BD9C0D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73BFDA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5C5542" w14:textId="77777777" w:rsidR="0079193E" w:rsidRDefault="0079193E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FFF587" w14:textId="408B056F" w:rsidR="0079193E" w:rsidRDefault="0079193E" w:rsidP="0079193E">
            <w:pPr>
              <w:pStyle w:val="ConsPlusNormal"/>
              <w:ind w:firstLine="86"/>
              <w:rPr>
                <w:rFonts w:ascii="Times New Roman" w:hAnsi="Times New Roman" w:cs="Times New Roman"/>
                <w:color w:val="000000"/>
              </w:rPr>
            </w:pPr>
            <w:r w:rsidRPr="001949BA">
              <w:rPr>
                <w:rFonts w:ascii="Times New Roman" w:hAnsi="Times New Roman" w:cs="Times New Roman"/>
                <w:color w:val="000000"/>
              </w:rPr>
              <w:t>«</w:t>
            </w: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Pr="001949BA">
              <w:rPr>
                <w:rFonts w:ascii="Times New Roman" w:hAnsi="Times New Roman" w:cs="Times New Roman"/>
                <w:color w:val="000000"/>
              </w:rPr>
              <w:t>П»</w:t>
            </w:r>
          </w:p>
          <w:p w14:paraId="4616DBBD" w14:textId="77777777" w:rsidR="0079193E" w:rsidRPr="00AE5576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B3EE" w14:textId="37E1B399" w:rsidR="0079193E" w:rsidRDefault="0079193E" w:rsidP="0079193E">
            <w:pPr>
              <w:pStyle w:val="ConsPlusNormal"/>
              <w:ind w:right="-199" w:firstLine="77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1B9C3B" w14:textId="5FA6694F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57D7D" w14:textId="24F98E25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EC207E" w14:textId="22156853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A753D3" w14:textId="50C650AD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77529" w14:textId="5965BD06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65F84" w14:textId="63FE349E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6B1894" w14:textId="39C36B72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AC680" w14:textId="1B7EF48F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DE315" w14:textId="756822D3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D7A83" w14:textId="05DC0E71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1E448" w14:textId="77199360" w:rsidR="0079193E" w:rsidRDefault="0079193E" w:rsidP="0079193E">
            <w:pPr>
              <w:pStyle w:val="ConsPlusNormal"/>
              <w:snapToGrid w:val="0"/>
              <w:ind w:firstLine="222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7F31" w14:textId="707C7B21" w:rsidR="0079193E" w:rsidRDefault="0079193E" w:rsidP="0079193E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</w:tr>
      <w:tr w:rsidR="0079193E" w:rsidRPr="00AE5576" w14:paraId="5CB9A5DD" w14:textId="77777777" w:rsidTr="0076114A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9FAD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5E2605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0B6699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4306D3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8D6EC8" w14:textId="77777777" w:rsidR="0076114A" w:rsidRDefault="0076114A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B02188" w14:textId="77777777" w:rsidR="0076114A" w:rsidRDefault="0076114A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702B1A" w14:textId="65DFEDBC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6E07" w14:textId="77777777" w:rsidR="0079193E" w:rsidRPr="009E4C1A" w:rsidRDefault="0079193E" w:rsidP="0079193E">
            <w:pPr>
              <w:rPr>
                <w:sz w:val="18"/>
                <w:szCs w:val="18"/>
                <w:lang w:eastAsia="en-US"/>
              </w:rPr>
            </w:pPr>
          </w:p>
          <w:p w14:paraId="58E1E4D9" w14:textId="77777777" w:rsidR="0079193E" w:rsidRPr="009E4C1A" w:rsidRDefault="0079193E" w:rsidP="0079193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социальных проектов и мероприятий, реализованных силами молодежи при поддержке органов по делам молодежи</w:t>
            </w:r>
          </w:p>
          <w:p w14:paraId="2DF3CA3D" w14:textId="77777777" w:rsidR="0079193E" w:rsidRDefault="0079193E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7C0D5462" w14:textId="77777777" w:rsidR="0076114A" w:rsidRDefault="0076114A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7B196749" w14:textId="77777777" w:rsidR="0076114A" w:rsidRDefault="0076114A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14:paraId="48327A28" w14:textId="77777777" w:rsidR="0076114A" w:rsidRPr="009E4C1A" w:rsidRDefault="0076114A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2CE9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1D05B0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747BD2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6FD717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4FD10A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C0EFCB" w14:textId="77777777" w:rsidR="0076114A" w:rsidRDefault="0076114A" w:rsidP="0079193E">
            <w:pPr>
              <w:pStyle w:val="ConsPlusNormal"/>
              <w:tabs>
                <w:tab w:val="left" w:pos="510"/>
              </w:tabs>
              <w:ind w:right="221" w:hanging="85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53853828" w14:textId="5C1431A2" w:rsidR="0079193E" w:rsidRPr="00AE5576" w:rsidRDefault="0079193E" w:rsidP="0079193E">
            <w:pPr>
              <w:pStyle w:val="ConsPlusNormal"/>
              <w:tabs>
                <w:tab w:val="left" w:pos="510"/>
              </w:tabs>
              <w:ind w:right="221" w:hanging="85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83863" w14:textId="5EAE342B" w:rsidR="0079193E" w:rsidRPr="0079193E" w:rsidRDefault="0079193E" w:rsidP="0076114A">
            <w:pPr>
              <w:pStyle w:val="ConsPlusNormal"/>
              <w:ind w:right="-67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 w:rsidR="0076114A">
              <w:rPr>
                <w:rFonts w:ascii="Times New Roman" w:hAnsi="Times New Roman" w:cs="Times New Roman"/>
                <w:lang w:eastAsia="en-US"/>
              </w:rPr>
              <w:t>е</w:t>
            </w:r>
            <w:r w:rsidRPr="004B6BF0">
              <w:rPr>
                <w:rFonts w:ascii="Times New Roman" w:hAnsi="Times New Roman" w:cs="Times New Roman"/>
                <w:lang w:eastAsia="en-US"/>
              </w:rPr>
              <w:t>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81058" w14:textId="0E22DC0F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7ECC4" w14:textId="14CEF49D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12EB28" w14:textId="2A4FF5AC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D409BD" w14:textId="6311CA8C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8677F2" w14:textId="2F11765B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B44220" w14:textId="2A356B9D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99CD8" w14:textId="18FDC138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E2CE6D" w14:textId="7078DB9A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162222" w14:textId="370CF2DC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2859FA" w14:textId="6622B53A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10ADAE" w14:textId="2B37CA9A" w:rsidR="0079193E" w:rsidRDefault="0079193E" w:rsidP="0079193E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A83A" w14:textId="728C8F21" w:rsidR="0079193E" w:rsidRDefault="0079193E" w:rsidP="0079193E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</w:tr>
      <w:tr w:rsidR="0079193E" w:rsidRPr="00AE5576" w14:paraId="6C8724DA" w14:textId="77777777" w:rsidTr="0076114A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FB2E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0412DB" w14:textId="77777777" w:rsidR="0076114A" w:rsidRDefault="0076114A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9FBB15" w14:textId="77777777" w:rsidR="0076114A" w:rsidRDefault="0076114A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1C677B" w14:textId="77777777" w:rsidR="0076114A" w:rsidRDefault="0076114A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BF25CB" w14:textId="42D8D97D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EA8" w14:textId="77777777" w:rsidR="0079193E" w:rsidRPr="009E4C1A" w:rsidRDefault="0079193E" w:rsidP="0079193E">
            <w:pPr>
              <w:jc w:val="center"/>
              <w:rPr>
                <w:sz w:val="18"/>
                <w:szCs w:val="18"/>
                <w:lang w:eastAsia="en-US"/>
              </w:rPr>
            </w:pPr>
          </w:p>
          <w:p w14:paraId="6311AD76" w14:textId="77777777" w:rsidR="0079193E" w:rsidRPr="009E4C1A" w:rsidRDefault="0079193E" w:rsidP="0079193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Доля мероприятий, организованных по инициативе молодежи, от общего количества организованных мероприятий</w:t>
            </w:r>
          </w:p>
          <w:p w14:paraId="2C19D768" w14:textId="77777777" w:rsidR="0079193E" w:rsidRPr="009E4C1A" w:rsidRDefault="0079193E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C28B" w14:textId="7777777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27EB2C" w14:textId="77777777" w:rsidR="0076114A" w:rsidRDefault="0076114A" w:rsidP="0079193E">
            <w:pPr>
              <w:pStyle w:val="ConsPlusNormal"/>
              <w:tabs>
                <w:tab w:val="left" w:pos="510"/>
              </w:tabs>
              <w:ind w:right="221" w:hanging="56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6D07AC4B" w14:textId="77777777" w:rsidR="0076114A" w:rsidRDefault="0076114A" w:rsidP="0079193E">
            <w:pPr>
              <w:pStyle w:val="ConsPlusNormal"/>
              <w:tabs>
                <w:tab w:val="left" w:pos="510"/>
              </w:tabs>
              <w:ind w:right="221" w:hanging="56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22DA2DC" w14:textId="77777777" w:rsidR="0076114A" w:rsidRDefault="0076114A" w:rsidP="0079193E">
            <w:pPr>
              <w:pStyle w:val="ConsPlusNormal"/>
              <w:tabs>
                <w:tab w:val="left" w:pos="510"/>
              </w:tabs>
              <w:ind w:right="221" w:hanging="56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28D21044" w14:textId="77777777" w:rsidR="0076114A" w:rsidRDefault="0076114A" w:rsidP="0079193E">
            <w:pPr>
              <w:pStyle w:val="ConsPlusNormal"/>
              <w:tabs>
                <w:tab w:val="left" w:pos="510"/>
              </w:tabs>
              <w:ind w:right="221" w:hanging="56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6697184" w14:textId="5A69A6B7" w:rsidR="0079193E" w:rsidRPr="00AE5576" w:rsidRDefault="0079193E" w:rsidP="0079193E">
            <w:pPr>
              <w:pStyle w:val="ConsPlusNormal"/>
              <w:tabs>
                <w:tab w:val="left" w:pos="510"/>
              </w:tabs>
              <w:ind w:right="221" w:hanging="56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9193E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4D2C2" w14:textId="53FA62CE" w:rsidR="0079193E" w:rsidRDefault="0079193E" w:rsidP="0076114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6356A" w14:textId="6A60F58D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C14A5" w14:textId="628AF656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7108F0" w14:textId="58907FD4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09090" w14:textId="3C944490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66D90E" w14:textId="4BF65F78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A1A169" w14:textId="5E6E342F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BA233F" w14:textId="59EA3BC9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E6E327" w14:textId="678D91FD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A54302" w14:textId="06CDC5A8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0876AC" w14:textId="5C8F6A6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BD813E" w14:textId="1664522F" w:rsidR="0079193E" w:rsidRDefault="0079193E" w:rsidP="0079193E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22C8" w14:textId="155BE5CB" w:rsidR="0079193E" w:rsidRDefault="0079193E" w:rsidP="0079193E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</w:tr>
      <w:tr w:rsidR="0079193E" w:rsidRPr="00AE5576" w14:paraId="7C26DFB4" w14:textId="77777777" w:rsidTr="0076114A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7EE9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CD477B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5F65448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BA3889" w14:textId="77777777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B23E534" w14:textId="160C3782" w:rsidR="0079193E" w:rsidRDefault="0079193E" w:rsidP="007919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38388094" w14:textId="77777777" w:rsidR="0079193E" w:rsidRPr="009E4C1A" w:rsidRDefault="0079193E" w:rsidP="0079193E">
            <w:pPr>
              <w:rPr>
                <w:sz w:val="18"/>
                <w:szCs w:val="18"/>
                <w:lang w:eastAsia="en-US"/>
              </w:rPr>
            </w:pPr>
          </w:p>
          <w:p w14:paraId="5B1CEF94" w14:textId="6AA97924" w:rsidR="0079193E" w:rsidRPr="009E4C1A" w:rsidRDefault="0079193E" w:rsidP="0079193E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супружеских пар, принимающих участие в городском конкурсе супружеских пар «Молодая семья»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DAA3" w14:textId="77777777" w:rsidR="0079193E" w:rsidRDefault="0079193E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977D98E" w14:textId="77777777" w:rsidR="0079193E" w:rsidRDefault="0079193E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065259" w14:textId="77777777" w:rsidR="0079193E" w:rsidRDefault="0079193E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78FE6FA" w14:textId="77777777" w:rsidR="0076114A" w:rsidRDefault="0076114A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1FEBFE" w14:textId="23AF450A" w:rsidR="0079193E" w:rsidRPr="00AE5576" w:rsidRDefault="0079193E" w:rsidP="0079193E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193E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1FFA" w14:textId="6E5D3EB8" w:rsidR="0079193E" w:rsidRDefault="0079193E" w:rsidP="0079193E">
            <w:pPr>
              <w:pStyle w:val="ConsPlusNormal"/>
              <w:ind w:right="84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</w:t>
            </w:r>
            <w:r w:rsidRPr="004B6BF0">
              <w:rPr>
                <w:rFonts w:ascii="Times New Roman" w:hAnsi="Times New Roman" w:cs="Times New Roman"/>
                <w:lang w:eastAsia="en-US"/>
              </w:rPr>
              <w:t>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B09636" w14:textId="24B914B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F560F" w14:textId="08193024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53905" w14:textId="3A84D8A2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3937CE" w14:textId="1F170AC7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1E9C26" w14:textId="45B95356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592E21" w14:textId="44D4DA39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B770B" w14:textId="0A0481F0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22864F" w14:textId="3D26783E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877013" w14:textId="1F246871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3478C" w14:textId="04F1E6AF" w:rsidR="0079193E" w:rsidRDefault="0079193E" w:rsidP="0079193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3C73A5" w14:textId="21B19F8E" w:rsidR="0079193E" w:rsidRDefault="0079193E" w:rsidP="0079193E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33BE" w14:textId="018B5984" w:rsidR="0079193E" w:rsidRDefault="0079193E" w:rsidP="0079193E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</w:tr>
    </w:tbl>
    <w:p w14:paraId="78470DBA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58E6A223" w14:textId="77777777" w:rsidR="00A05F89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4. Перечень мероприятий (результатов) комплекса процессных мероприятий</w:t>
      </w:r>
    </w:p>
    <w:p w14:paraId="57CD074E" w14:textId="77777777" w:rsidR="0086559A" w:rsidRPr="00AE5576" w:rsidRDefault="0086559A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11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1899"/>
        <w:gridCol w:w="2385"/>
        <w:gridCol w:w="2000"/>
        <w:gridCol w:w="1286"/>
        <w:gridCol w:w="1285"/>
        <w:gridCol w:w="1629"/>
        <w:gridCol w:w="1561"/>
        <w:gridCol w:w="1973"/>
        <w:gridCol w:w="10"/>
      </w:tblGrid>
      <w:tr w:rsidR="00A05F89" w:rsidRPr="00AE5576" w14:paraId="0EBD661D" w14:textId="77777777" w:rsidTr="00F6468C">
        <w:trPr>
          <w:jc w:val="center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62AC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10D1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B79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Тип мероприятия</w:t>
            </w:r>
          </w:p>
          <w:p w14:paraId="798B779C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(результата</w:t>
            </w:r>
            <w:proofErr w:type="gramStart"/>
            <w:r w:rsidRPr="00AE5576">
              <w:rPr>
                <w:rFonts w:ascii="Times New Roman" w:hAnsi="Times New Roman" w:cs="Times New Roman"/>
                <w:color w:val="000000"/>
              </w:rPr>
              <w:t>) &gt;</w:t>
            </w:r>
            <w:proofErr w:type="gramEnd"/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A6E3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  <w:p w14:paraId="0DA73F30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(по ОКЕИ)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DD7E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Базовое значение</w:t>
            </w:r>
          </w:p>
        </w:tc>
        <w:tc>
          <w:tcPr>
            <w:tcW w:w="5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0870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A05F89" w:rsidRPr="00AE5576" w14:paraId="671C0B83" w14:textId="77777777" w:rsidTr="00F6468C">
        <w:trPr>
          <w:jc w:val="center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2D92" w14:textId="77777777" w:rsidR="00A05F89" w:rsidRPr="00AE5576" w:rsidRDefault="00A05F89" w:rsidP="00F6468C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F501" w14:textId="77777777" w:rsidR="00A05F89" w:rsidRPr="00AE5576" w:rsidRDefault="00A05F89" w:rsidP="00F6468C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25B1" w14:textId="77777777" w:rsidR="00A05F89" w:rsidRPr="00AE5576" w:rsidRDefault="00A05F89" w:rsidP="00F6468C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DABC" w14:textId="77777777" w:rsidR="00A05F89" w:rsidRPr="00AE5576" w:rsidRDefault="00A05F89" w:rsidP="00F6468C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1346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2803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F525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8885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4EBA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</w:tr>
      <w:tr w:rsidR="00A05F89" w:rsidRPr="00AE5576" w14:paraId="39CE461C" w14:textId="77777777" w:rsidTr="00F6468C">
        <w:trPr>
          <w:trHeight w:val="214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878B" w14:textId="77777777" w:rsidR="00A05F89" w:rsidRPr="00AE5576" w:rsidRDefault="00A05F89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A901" w14:textId="45943EB8" w:rsidR="00A05F89" w:rsidRPr="00AE5576" w:rsidRDefault="00C11E17" w:rsidP="00F6468C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C11E17">
              <w:rPr>
                <w:rFonts w:ascii="Times New Roman" w:hAnsi="Times New Roman" w:cs="Times New Roman"/>
              </w:rPr>
              <w:t>Создание условий и возможностей для поддержки молодежных инициатив</w:t>
            </w:r>
          </w:p>
        </w:tc>
      </w:tr>
      <w:tr w:rsidR="00FC3CCE" w:rsidRPr="00AE5576" w14:paraId="6FB26B59" w14:textId="77777777" w:rsidTr="00FC3CCE">
        <w:trPr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87C4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C353162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FB46BDF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29FCDCC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964633C" w14:textId="27A6F37C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D178" w14:textId="4AD7B6DC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 xml:space="preserve">Доля молодых граждан, участвующих   в деятельности молодежных и студенческих объединений, органов студенческого самоуправления, от общего количества молодежи в возрасте </w:t>
            </w:r>
            <w:r w:rsidRPr="009E4C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 14 до 30 лет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30B9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D51ABE8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44F677E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382C4FC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E4FB805" w14:textId="497D35B9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3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5FFA" w14:textId="0A6A81B3" w:rsidR="00FC3CCE" w:rsidRPr="00AE5576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п</w:t>
            </w:r>
            <w:r w:rsidRPr="004B6BF0">
              <w:rPr>
                <w:rFonts w:ascii="Times New Roman" w:hAnsi="Times New Roman" w:cs="Times New Roman"/>
                <w:lang w:eastAsia="en-US"/>
              </w:rPr>
              <w:t>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2E48" w14:textId="77777777" w:rsidR="00FC3CCE" w:rsidRPr="00FC3CCE" w:rsidRDefault="00FC3CCE" w:rsidP="00FC3CC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0095AA3A" w14:textId="0B9A71FA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CD8E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color w:val="000000"/>
              </w:rPr>
              <w:t xml:space="preserve">   </w:t>
            </w:r>
          </w:p>
          <w:p w14:paraId="61477394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AD1FF8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8C27E0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B03396" w14:textId="2854BC82" w:rsidR="00FC3CCE" w:rsidRPr="00FC3CCE" w:rsidRDefault="0086559A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5B92C" w14:textId="77777777" w:rsidR="00FC3CCE" w:rsidRPr="00FC3CCE" w:rsidRDefault="00FC3CCE" w:rsidP="00FC3CC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6AB7C407" w14:textId="52BD9E5B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D9B4F4" w14:textId="77777777" w:rsidR="00FC3CCE" w:rsidRPr="00FC3CCE" w:rsidRDefault="00FC3CCE" w:rsidP="00FC3CC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26E83146" w14:textId="76FFEFBF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72A4" w14:textId="77777777" w:rsidR="00FC3CCE" w:rsidRPr="00FC3CCE" w:rsidRDefault="00FC3CCE" w:rsidP="00FC3CCE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34B71BCE" w14:textId="4368DCE3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4,0</w:t>
            </w:r>
          </w:p>
        </w:tc>
      </w:tr>
      <w:tr w:rsidR="00FC3CCE" w:rsidRPr="00AE5576" w14:paraId="7B8CBB78" w14:textId="77777777" w:rsidTr="00FC3CCE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F574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6B53B0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CD3A68" w14:textId="011D71F2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720A" w14:textId="61A8FD6B" w:rsidR="00FC3CCE" w:rsidRPr="00121590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Количество подростков          и молодежи, трудоустроенных</w:t>
            </w:r>
            <w:r>
              <w:rPr>
                <w:sz w:val="18"/>
                <w:szCs w:val="18"/>
              </w:rPr>
              <w:t xml:space="preserve"> </w:t>
            </w:r>
            <w:r w:rsidRPr="009E4C1A">
              <w:rPr>
                <w:rFonts w:ascii="Times New Roman" w:hAnsi="Times New Roman" w:cs="Times New Roman"/>
                <w:sz w:val="18"/>
                <w:szCs w:val="18"/>
              </w:rPr>
              <w:t>на временные рабочие места   в свободное       от учебы время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C245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4AB2753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6D49E72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F919D56" w14:textId="65108BEB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3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6D65" w14:textId="77777777" w:rsidR="00FC3CCE" w:rsidRDefault="00FC3CCE" w:rsidP="00FC3CCE">
            <w:pPr>
              <w:pStyle w:val="ConsPlusNormal"/>
              <w:ind w:right="-5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604DAC74" w14:textId="65B78C76" w:rsidR="00FC3CCE" w:rsidRPr="00AE5576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человек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D2C1F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1EDDD188" w14:textId="5FE27206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D608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1C7AF3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D94CF6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EBC1DC1" w14:textId="621018C0" w:rsidR="00FC3CCE" w:rsidRPr="00FC3CCE" w:rsidRDefault="0086559A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AD2C5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51CE5CAA" w14:textId="48F66C02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 </w:t>
            </w:r>
            <w:r w:rsidRPr="00FC3CCE">
              <w:rPr>
                <w:rFonts w:ascii="Times New Roman" w:hAnsi="Times New Roman" w:cs="Times New Roman"/>
                <w:lang w:eastAsia="en-US"/>
              </w:rPr>
              <w:t>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EF18E6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74C5C0A5" w14:textId="46B60585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 </w:t>
            </w:r>
            <w:r w:rsidRPr="00FC3CCE">
              <w:rPr>
                <w:rFonts w:ascii="Times New Roman" w:hAnsi="Times New Roman" w:cs="Times New Roman"/>
                <w:lang w:eastAsia="en-US"/>
              </w:rPr>
              <w:t>000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DF83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617C6071" w14:textId="4FFE9C74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1 000</w:t>
            </w:r>
          </w:p>
        </w:tc>
      </w:tr>
      <w:tr w:rsidR="00FC3CCE" w:rsidRPr="00AE5576" w14:paraId="7F6E65BD" w14:textId="77777777" w:rsidTr="00FC3CCE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EE08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CE6705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531AE8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F5D345" w14:textId="7A3C2C4A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164E" w14:textId="77777777" w:rsidR="00FC3CCE" w:rsidRPr="009E4C1A" w:rsidRDefault="00FC3CCE" w:rsidP="00FC3CC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мероприятий по профилактике социально негативных явлений в молодежной</w:t>
            </w:r>
          </w:p>
          <w:p w14:paraId="40709F41" w14:textId="77777777" w:rsidR="00FC3CCE" w:rsidRPr="009E4C1A" w:rsidRDefault="00FC3CCE" w:rsidP="00FC3CC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и подростковой среде</w:t>
            </w:r>
          </w:p>
          <w:p w14:paraId="49B6DE6D" w14:textId="77777777" w:rsidR="00FC3CCE" w:rsidRPr="00121590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C5B5" w14:textId="1357C926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3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5684" w14:textId="4D9483BA" w:rsidR="00FC3CCE" w:rsidRPr="00AE5576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единиц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0DFB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1293F4C6" w14:textId="1BAABB74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D0BC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56BB1F" w14:textId="77777777" w:rsidR="0076114A" w:rsidRDefault="0076114A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A1ED53" w14:textId="77777777" w:rsidR="0076114A" w:rsidRDefault="0076114A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750316" w14:textId="74729142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color w:val="000000"/>
              </w:rPr>
              <w:t>202</w:t>
            </w:r>
            <w:r w:rsidR="0086559A">
              <w:rPr>
                <w:rFonts w:ascii="Times New Roman" w:hAnsi="Times New Roman" w:cs="Times New Roman"/>
                <w:color w:val="000000"/>
              </w:rPr>
              <w:t>4</w:t>
            </w:r>
          </w:p>
          <w:p w14:paraId="51221C35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34260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24A0F3A6" w14:textId="1CBF8879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9308D0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4DAFEB57" w14:textId="7B765475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858B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70E43FBF" w14:textId="74C5D439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</w:tr>
      <w:tr w:rsidR="00FC3CCE" w:rsidRPr="00AE5576" w14:paraId="3D97F8EE" w14:textId="77777777" w:rsidTr="00FC3CCE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5043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F0F4D2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3ED044A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5AD0C35" w14:textId="46CA6938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71E" w14:textId="77777777" w:rsidR="00FC3CCE" w:rsidRPr="009E4C1A" w:rsidRDefault="00FC3CCE" w:rsidP="00FC3CCE">
            <w:pPr>
              <w:rPr>
                <w:sz w:val="18"/>
                <w:szCs w:val="18"/>
                <w:lang w:eastAsia="en-US"/>
              </w:rPr>
            </w:pPr>
          </w:p>
          <w:p w14:paraId="72A20891" w14:textId="77777777" w:rsidR="00FC3CCE" w:rsidRPr="009E4C1A" w:rsidRDefault="00FC3CCE" w:rsidP="00FC3CC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Количество социальных проектов и мероприятий, реализованных силами молодежи при поддержке органов по делам молодежи</w:t>
            </w:r>
          </w:p>
          <w:p w14:paraId="5AB9F929" w14:textId="77777777" w:rsidR="00FC3CCE" w:rsidRPr="00121590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B0FF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75A3D48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3DAD1AFF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B9884AB" w14:textId="0BEDD265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3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67BE" w14:textId="558E4FE2" w:rsidR="00FC3CCE" w:rsidRPr="00AE5576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е</w:t>
            </w:r>
            <w:r w:rsidRPr="004B6BF0">
              <w:rPr>
                <w:rFonts w:ascii="Times New Roman" w:hAnsi="Times New Roman" w:cs="Times New Roman"/>
                <w:lang w:eastAsia="en-US"/>
              </w:rPr>
              <w:t>диниц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938DA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7D66B2C5" w14:textId="5BC6CBE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D648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2F8575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FCF903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1A8755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E52C18" w14:textId="09D5E81E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color w:val="000000"/>
              </w:rPr>
              <w:t>202</w:t>
            </w:r>
            <w:r w:rsidR="008655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44D239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5DD990B9" w14:textId="0BEF02A3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533147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7E91FAA5" w14:textId="4A41B896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6966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41498C4B" w14:textId="50964204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</w:tr>
      <w:tr w:rsidR="00FC3CCE" w:rsidRPr="00AE5576" w14:paraId="46D51BB0" w14:textId="77777777" w:rsidTr="00FC3CCE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8761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FBE3C7F" w14:textId="77777777" w:rsidR="00FC3CCE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039CE5" w14:textId="77777777" w:rsidR="00FC3CCE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CC4DB5" w14:textId="2023C32F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BEA8" w14:textId="77777777" w:rsidR="00FC3CCE" w:rsidRPr="009E4C1A" w:rsidRDefault="00FC3CCE" w:rsidP="00FC3CCE">
            <w:pPr>
              <w:jc w:val="center"/>
              <w:rPr>
                <w:sz w:val="18"/>
                <w:szCs w:val="18"/>
                <w:lang w:eastAsia="en-US"/>
              </w:rPr>
            </w:pPr>
          </w:p>
          <w:p w14:paraId="20673795" w14:textId="77777777" w:rsidR="00FC3CCE" w:rsidRPr="009E4C1A" w:rsidRDefault="00FC3CCE" w:rsidP="00FC3CCE">
            <w:pPr>
              <w:jc w:val="center"/>
              <w:rPr>
                <w:sz w:val="18"/>
                <w:szCs w:val="18"/>
                <w:lang w:eastAsia="en-US"/>
              </w:rPr>
            </w:pPr>
            <w:r w:rsidRPr="009E4C1A">
              <w:rPr>
                <w:sz w:val="18"/>
                <w:szCs w:val="18"/>
                <w:lang w:eastAsia="en-US"/>
              </w:rPr>
              <w:t>Доля мероприятий, организованных по инициативе молодежи, от общего количества организованных мероприятий</w:t>
            </w:r>
          </w:p>
          <w:p w14:paraId="1DCDF1B2" w14:textId="77777777" w:rsidR="00FC3CCE" w:rsidRPr="00121590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032E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C22D257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9A3119B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0BE0472" w14:textId="635EAC36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3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4788" w14:textId="4F9B7EB9" w:rsidR="00FC3CCE" w:rsidRPr="00AE5576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6BF0">
              <w:rPr>
                <w:rFonts w:ascii="Times New Roman" w:hAnsi="Times New Roman" w:cs="Times New Roman"/>
                <w:lang w:eastAsia="en-US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F623" w14:textId="2746E72A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6A62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C06CD8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EA77A69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96B0F6" w14:textId="3B38241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color w:val="000000"/>
              </w:rPr>
              <w:t>202</w:t>
            </w:r>
            <w:r w:rsidR="0086559A">
              <w:rPr>
                <w:rFonts w:ascii="Times New Roman" w:hAnsi="Times New Roman" w:cs="Times New Roman"/>
                <w:color w:val="000000"/>
              </w:rPr>
              <w:t>4</w:t>
            </w:r>
          </w:p>
          <w:p w14:paraId="618877DD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B4508" w14:textId="1A295544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442563" w14:textId="38A7A00B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2CDD" w14:textId="6655A410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</w:tr>
      <w:tr w:rsidR="00FC3CCE" w:rsidRPr="00AE5576" w14:paraId="1127F837" w14:textId="77777777" w:rsidTr="00FC3CCE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0F0B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6F6249" w14:textId="77777777" w:rsidR="00FC3CCE" w:rsidRDefault="00FC3CCE" w:rsidP="00FC3C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4C3AD8" w14:textId="231A737F" w:rsidR="00FC3CCE" w:rsidRPr="00AE5576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94F8" w14:textId="77777777" w:rsidR="00FC3CCE" w:rsidRPr="009E4C1A" w:rsidRDefault="00FC3CCE" w:rsidP="00FC3CCE">
            <w:pPr>
              <w:rPr>
                <w:sz w:val="18"/>
                <w:szCs w:val="18"/>
                <w:lang w:eastAsia="en-US"/>
              </w:rPr>
            </w:pPr>
          </w:p>
          <w:p w14:paraId="777A4522" w14:textId="11D8D306" w:rsidR="00FC3CCE" w:rsidRPr="00121590" w:rsidRDefault="00FC3CCE" w:rsidP="00FC3CCE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9E4C1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супружеских пар, принимающих участие в городском конкурсе супружеских пар «Молодая семья»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76BF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5F1DE59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8BB334C" w14:textId="7FAE1F40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C3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AD86" w14:textId="1B594F15" w:rsidR="00FC3CCE" w:rsidRPr="00AE5576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е</w:t>
            </w:r>
            <w:r w:rsidRPr="004B6BF0">
              <w:rPr>
                <w:rFonts w:ascii="Times New Roman" w:hAnsi="Times New Roman" w:cs="Times New Roman"/>
                <w:lang w:eastAsia="en-US"/>
              </w:rPr>
              <w:t>диниц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E7E1F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452CA906" w14:textId="1BE7629A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17E4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655257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79DE24" w14:textId="77777777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5D1F9F" w14:textId="28A57333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color w:val="000000"/>
              </w:rPr>
              <w:t>202</w:t>
            </w:r>
            <w:r w:rsidR="0086559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A93971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58930BCC" w14:textId="602B2EA4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79F6BE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1C3886AD" w14:textId="3E0DAB86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9C89" w14:textId="77777777" w:rsid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14:paraId="3F934E19" w14:textId="3AFBA04E" w:rsidR="00FC3CCE" w:rsidRPr="00FC3CCE" w:rsidRDefault="00FC3CCE" w:rsidP="00FC3CCE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3CCE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</w:tr>
    </w:tbl>
    <w:p w14:paraId="292D0F42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lastRenderedPageBreak/>
        <w:t>5. Финансовое обеспечение комплекса процессных мероприятий</w:t>
      </w:r>
    </w:p>
    <w:p w14:paraId="40AF28B9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5"/>
        <w:gridCol w:w="2212"/>
        <w:gridCol w:w="2268"/>
        <w:gridCol w:w="2165"/>
        <w:gridCol w:w="1910"/>
      </w:tblGrid>
      <w:tr w:rsidR="00A05F89" w:rsidRPr="00AE5576" w14:paraId="1BCDA1C9" w14:textId="77777777" w:rsidTr="00F6468C">
        <w:trPr>
          <w:jc w:val="center"/>
        </w:trPr>
        <w:tc>
          <w:tcPr>
            <w:tcW w:w="6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2191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81C7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A05F89" w:rsidRPr="00AE5576" w14:paraId="66A5FF75" w14:textId="77777777" w:rsidTr="00F6468C">
        <w:trPr>
          <w:jc w:val="center"/>
        </w:trPr>
        <w:tc>
          <w:tcPr>
            <w:tcW w:w="6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647A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689A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8BF9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B9DA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DDB3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  <w:tr w:rsidR="00A05F89" w:rsidRPr="00AE5576" w14:paraId="00E8C19C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06D8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500D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FCC8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5A61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35E6EB" w14:textId="77777777" w:rsidR="00A05F89" w:rsidRPr="00AE5576" w:rsidRDefault="00A05F89" w:rsidP="00F6468C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A05F89" w:rsidRPr="00AE5576" w14:paraId="4819B9D3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7950" w14:textId="77777777" w:rsidR="00BF7029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Комплекс процессных мероприятий (всего)</w:t>
            </w:r>
            <w:r w:rsidR="00BF7029">
              <w:rPr>
                <w:rFonts w:ascii="Times New Roman" w:hAnsi="Times New Roman" w:cs="Times New Roman"/>
              </w:rPr>
              <w:t xml:space="preserve"> «</w:t>
            </w:r>
            <w:r w:rsidR="00BF7029" w:rsidRPr="00C11E17">
              <w:rPr>
                <w:rFonts w:ascii="Times New Roman" w:hAnsi="Times New Roman" w:cs="Times New Roman"/>
              </w:rPr>
              <w:t>Создание условий и возможностей для поддержки молодежных инициатив</w:t>
            </w:r>
            <w:r w:rsidR="00BF7029">
              <w:rPr>
                <w:rFonts w:ascii="Times New Roman" w:hAnsi="Times New Roman" w:cs="Times New Roman"/>
              </w:rPr>
              <w:t>»</w:t>
            </w:r>
          </w:p>
          <w:p w14:paraId="7C582801" w14:textId="5118C983" w:rsidR="00A05F89" w:rsidRPr="00AE5576" w:rsidRDefault="00BF702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всего</w:t>
            </w:r>
            <w:r w:rsidR="00A05F89" w:rsidRPr="00AE5576">
              <w:rPr>
                <w:rFonts w:ascii="Times New Roman" w:hAnsi="Times New Roman" w:cs="Times New Roman"/>
              </w:rPr>
              <w:t>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A041" w14:textId="5A094DC5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27C696" w14:textId="54CAA530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A54B0" w14:textId="25E0A542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FC8DE" w14:textId="0BB2AA03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2 100,0</w:t>
            </w:r>
          </w:p>
        </w:tc>
      </w:tr>
      <w:tr w:rsidR="00A05F89" w:rsidRPr="00AE5576" w14:paraId="21DB205A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B0F1" w14:textId="77777777" w:rsidR="00A05F89" w:rsidRPr="00AE5576" w:rsidRDefault="00A05F89" w:rsidP="00F6468C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C67F" w14:textId="3A513EB0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5D1C7" w14:textId="6D8D4130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D7863" w14:textId="5CEEED14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05789" w14:textId="09F3B7B8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1 950,0</w:t>
            </w:r>
          </w:p>
        </w:tc>
      </w:tr>
      <w:tr w:rsidR="00A05F89" w:rsidRPr="00AE5576" w14:paraId="50C31D90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E0A7" w14:textId="77777777" w:rsidR="00A05F89" w:rsidRPr="00AE5576" w:rsidRDefault="00A05F89" w:rsidP="00F6468C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5D35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937B84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58CF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9DF95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3185E876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ED42" w14:textId="77777777" w:rsidR="00A05F89" w:rsidRPr="00AE5576" w:rsidRDefault="00A05F89" w:rsidP="00F6468C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F5EA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71CBEE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2C99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0B9D4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217D3967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C6D0" w14:textId="77777777" w:rsidR="00A05F89" w:rsidRPr="00AE5576" w:rsidRDefault="00A05F89" w:rsidP="00F6468C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127F" w14:textId="21D8F101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57292" w14:textId="3817A685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91C1C" w14:textId="5DB70A3B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84C8B" w14:textId="1AF849B6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A05F89" w:rsidRPr="00AE5576" w14:paraId="185E5B85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B75A" w14:textId="77777777" w:rsidR="00BF7029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="00BF7029" w:rsidRPr="00B51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029" w:rsidRPr="00BF7029">
              <w:rPr>
                <w:rFonts w:ascii="Times New Roman" w:hAnsi="Times New Roman" w:cs="Times New Roman"/>
              </w:rPr>
              <w:t>«Финансовое обеспечение молодежных инициатив, молодежного и студенческого движения»</w:t>
            </w:r>
            <w:r w:rsidRPr="00BF7029">
              <w:rPr>
                <w:rFonts w:ascii="Times New Roman" w:hAnsi="Times New Roman" w:cs="Times New Roman"/>
              </w:rPr>
              <w:t xml:space="preserve"> </w:t>
            </w:r>
          </w:p>
          <w:p w14:paraId="5C0FF424" w14:textId="36CD458B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ED1B" w14:textId="4FC27311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1174" w14:textId="7F84B4D2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877AB" w14:textId="4D306159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39D82" w14:textId="026FA5E4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900,0</w:t>
            </w:r>
          </w:p>
        </w:tc>
      </w:tr>
      <w:tr w:rsidR="00A05F89" w:rsidRPr="00AE5576" w14:paraId="524D2B19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C83E" w14:textId="77777777" w:rsidR="00A05F89" w:rsidRPr="00AE5576" w:rsidRDefault="00A05F89" w:rsidP="00F6468C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E4F1" w14:textId="0D12AF3D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2B31C" w14:textId="557BEACB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E36E7" w14:textId="7C798854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24E4" w14:textId="321845AC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750,0</w:t>
            </w:r>
          </w:p>
        </w:tc>
      </w:tr>
      <w:tr w:rsidR="00A05F89" w:rsidRPr="00AE5576" w14:paraId="37795725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49FA" w14:textId="77777777" w:rsidR="00A05F89" w:rsidRPr="00AE5576" w:rsidRDefault="00A05F89" w:rsidP="00F6468C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EB3E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3A60E6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13F3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E1430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667B4665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FAE3" w14:textId="77777777" w:rsidR="00A05F89" w:rsidRPr="00AE5576" w:rsidRDefault="00A05F89" w:rsidP="00F6468C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75A524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4D2547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EE69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5EEE9" w14:textId="77777777" w:rsidR="00A05F89" w:rsidRPr="00AE5576" w:rsidRDefault="00A05F8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71AFD6E9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8428" w14:textId="77777777" w:rsidR="00A05F89" w:rsidRPr="00AE5576" w:rsidRDefault="00A05F89" w:rsidP="00F6468C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C8D9" w14:textId="6BAF8817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01043" w14:textId="44CEB295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B59B" w14:textId="462B412D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FB7EC" w14:textId="1B15FAEE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</w:tr>
      <w:tr w:rsidR="00A05F89" w:rsidRPr="00AE5576" w14:paraId="64D3C751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A821" w14:textId="77777777" w:rsidR="00BF7029" w:rsidRDefault="00A05F89" w:rsidP="00F6468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="00BF702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F7029" w:rsidRPr="003B29C9">
              <w:rPr>
                <w:rFonts w:ascii="Times New Roman" w:hAnsi="Times New Roman" w:cs="Times New Roman"/>
              </w:rPr>
              <w:t>«Финансовое обеспечение по реализации мер в области молодежной политики»</w:t>
            </w:r>
            <w:r w:rsidR="00BF7029" w:rsidRPr="009728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 xml:space="preserve"> </w:t>
            </w:r>
          </w:p>
          <w:p w14:paraId="01D4A45B" w14:textId="0313F5BB" w:rsidR="00A05F89" w:rsidRPr="00AE5576" w:rsidRDefault="00A05F89" w:rsidP="00F6468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E656" w14:textId="217EF738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DE62B0" w14:textId="0C4BA761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C492" w14:textId="3BCC0C25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DC539" w14:textId="6C1B9781" w:rsidR="00A05F89" w:rsidRPr="00AE5576" w:rsidRDefault="00BF7029" w:rsidP="00F6468C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1 200,0</w:t>
            </w:r>
          </w:p>
        </w:tc>
      </w:tr>
      <w:tr w:rsidR="00BF7029" w:rsidRPr="00AE5576" w14:paraId="3FD9C6C5" w14:textId="77777777" w:rsidTr="0076114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925452" w14:textId="77777777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998B" w14:textId="1F925226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44357A" w14:textId="4B664D1A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43D7" w14:textId="2EA8BB5C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400,0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B639F" w14:textId="1A2874E4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1 200,0</w:t>
            </w:r>
          </w:p>
        </w:tc>
      </w:tr>
      <w:tr w:rsidR="00BF7029" w:rsidRPr="00AE5576" w14:paraId="7F2FC4B2" w14:textId="77777777" w:rsidTr="0076114A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3EB9" w14:textId="77777777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F9CD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08F6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96E3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E7448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6B286816" w14:textId="77777777" w:rsidTr="0076114A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D8FF" w14:textId="77777777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26A40D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705266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FE6D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E8099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76441F68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E1399" w14:textId="77777777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94F1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E2E0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98D8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87EC4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5945FAD1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1C634A" w14:textId="77777777" w:rsidR="00BF7029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16B85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BF7029">
              <w:rPr>
                <w:rFonts w:ascii="Times New Roman" w:hAnsi="Times New Roman" w:cs="Times New Roman"/>
              </w:rPr>
              <w:t>«Реализация мер в области государственной молодежной политики»</w:t>
            </w:r>
            <w:r w:rsidRPr="009728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7D68DF5" w14:textId="720710CC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6B85">
              <w:rPr>
                <w:rFonts w:ascii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B3AB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B6C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0FD4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D30CD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596311A0" w14:textId="77777777" w:rsidTr="00FF6159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6CB6" w14:textId="6881E91C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64E0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A849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DA3A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EB784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294FC31C" w14:textId="77777777" w:rsidTr="00FF6159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502A" w14:textId="5AD8D4FA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3E63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41CB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DCE3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CEFFE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33C9E343" w14:textId="77777777" w:rsidTr="00FF6159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AE65" w14:textId="4B6F53AF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47F6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07818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BEE62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5123F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F7029" w:rsidRPr="00AE5576" w14:paraId="3C0FFFD1" w14:textId="77777777" w:rsidTr="00F6468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989B56" w14:textId="08EA4AC0" w:rsidR="00BF7029" w:rsidRPr="00AE5576" w:rsidRDefault="00BF7029" w:rsidP="00BF702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0184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0589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37C7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0B36B" w14:textId="77777777" w:rsidR="00BF7029" w:rsidRPr="00AE5576" w:rsidRDefault="00BF7029" w:rsidP="00BF7029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E75E2E0" w14:textId="77777777" w:rsidR="00A05F89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B8D7C38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6. План реализации комплекса процессных мероприятий</w:t>
      </w:r>
    </w:p>
    <w:p w14:paraId="7DE3702B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2"/>
        <w:gridCol w:w="2547"/>
        <w:gridCol w:w="3096"/>
        <w:gridCol w:w="3455"/>
      </w:tblGrid>
      <w:tr w:rsidR="00A05F89" w:rsidRPr="00AE5576" w14:paraId="2148A706" w14:textId="77777777" w:rsidTr="00D61F1F">
        <w:trPr>
          <w:trHeight w:val="15"/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1D55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Задача, мероприятие (результат)/контрольная точка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F529" w14:textId="4288B205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Дата наступления контрольной точки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F0FA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(участник муниципальной программы)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5A72" w14:textId="67A796F0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Вид подтверждающего документа </w:t>
            </w:r>
          </w:p>
        </w:tc>
      </w:tr>
      <w:tr w:rsidR="00A05F89" w:rsidRPr="00AE5576" w14:paraId="4281EDC2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6253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4FF7D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49A2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A2EB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A05F89" w:rsidRPr="00AE5576" w14:paraId="2921288E" w14:textId="77777777" w:rsidTr="00F6468C">
        <w:trPr>
          <w:jc w:val="center"/>
        </w:trPr>
        <w:tc>
          <w:tcPr>
            <w:tcW w:w="14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03E5" w14:textId="10E8260E" w:rsidR="00A05F89" w:rsidRPr="00AE5576" w:rsidRDefault="00BF702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F7029">
              <w:rPr>
                <w:rFonts w:ascii="Times New Roman" w:hAnsi="Times New Roman" w:cs="Times New Roman"/>
              </w:rPr>
              <w:t>Создание условий и возможностей для поддержки молодежных инициатив</w:t>
            </w:r>
          </w:p>
        </w:tc>
      </w:tr>
      <w:tr w:rsidR="00A05F89" w:rsidRPr="00AE5576" w14:paraId="0D89841D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AA8C" w14:textId="2F1E367F" w:rsidR="00A05F89" w:rsidRPr="00AE5576" w:rsidRDefault="00A05F89" w:rsidP="003B2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="003B29C9" w:rsidRPr="00BF7029">
              <w:rPr>
                <w:rFonts w:ascii="Times New Roman" w:hAnsi="Times New Roman" w:cs="Times New Roman"/>
              </w:rPr>
              <w:t xml:space="preserve">«Финансовое обеспечение молодежных инициатив, молодежного и студенческого движения» </w:t>
            </w:r>
            <w:r w:rsidRPr="00AE5576">
              <w:rPr>
                <w:rFonts w:ascii="Times New Roman" w:hAnsi="Times New Roman" w:cs="Times New Roman"/>
              </w:rPr>
              <w:t>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AA55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40E5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45A4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0C02D5B7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16B6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3D94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35791B2D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021460F9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D8D7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ACA4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A05F89" w:rsidRPr="00AE5576" w14:paraId="779AB167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818E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07A4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5C61FD5C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3641AA02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E4AC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5B12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A05F89" w:rsidRPr="00AE5576" w14:paraId="03F7E04E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C3E4" w14:textId="31C40A4E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</w:t>
            </w:r>
            <w:r w:rsidR="003B29C9" w:rsidRPr="003B29C9">
              <w:rPr>
                <w:rFonts w:ascii="Times New Roman" w:hAnsi="Times New Roman" w:cs="Times New Roman"/>
              </w:rPr>
              <w:t>«Финансовое обеспечение по реализации мер в области молодежной политики»</w:t>
            </w:r>
            <w:r w:rsidR="003B29C9" w:rsidRPr="009728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C4E3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281B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8660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05F89" w:rsidRPr="00AE5576" w14:paraId="17B2031C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B221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Контрольная точка 2.1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72C1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57C93CFD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5E359ECF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506D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EA5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A05F89" w:rsidRPr="00AE5576" w14:paraId="347422FA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03B1" w14:textId="77777777" w:rsidR="00A05F89" w:rsidRPr="00AE5576" w:rsidRDefault="00A05F89" w:rsidP="00F6468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71D2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242B5AEF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2E4C4DE7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70E8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53E4" w14:textId="77777777" w:rsidR="00A05F89" w:rsidRPr="00AE5576" w:rsidRDefault="00A05F89" w:rsidP="00F6468C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3B29C9" w:rsidRPr="00AE5576" w14:paraId="2C6D7DF3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7426" w14:textId="64B0B5C7" w:rsidR="003B29C9" w:rsidRDefault="003B29C9" w:rsidP="003B29C9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</w:t>
            </w:r>
            <w:r w:rsidRPr="00BF7029">
              <w:rPr>
                <w:rFonts w:ascii="Times New Roman" w:hAnsi="Times New Roman" w:cs="Times New Roman"/>
              </w:rPr>
              <w:t xml:space="preserve"> «Реализация мер в области государственной молодежной политики»</w:t>
            </w:r>
            <w:r w:rsidRPr="0097284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521FFF88" w14:textId="7E3F7D23" w:rsidR="003B29C9" w:rsidRPr="00AE5576" w:rsidRDefault="003B29C9" w:rsidP="003B2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F70C" w14:textId="7096D87D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5DC0" w14:textId="77777777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7925" w14:textId="77777777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29C9" w:rsidRPr="00AE5576" w14:paraId="3619C3AD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7D90" w14:textId="65FC38DB" w:rsidR="003B29C9" w:rsidRPr="00AE5576" w:rsidRDefault="003B29C9" w:rsidP="003B2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16BB" w14:textId="77777777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555AD05C" w14:textId="77777777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23D4C9F7" w14:textId="17F83DC1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DB9A" w14:textId="2965D0E8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78BE" w14:textId="420C2C2C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3B29C9" w:rsidRPr="00AE5576" w14:paraId="66919C7B" w14:textId="77777777" w:rsidTr="00F6468C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4DAA" w14:textId="6807704B" w:rsidR="003B29C9" w:rsidRPr="00AE5576" w:rsidRDefault="003B29C9" w:rsidP="003B29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E510" w14:textId="77777777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463F34EF" w14:textId="77777777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4F905E47" w14:textId="01DE8F6B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BCCE" w14:textId="5230AB9A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2412" w14:textId="30340179" w:rsidR="003B29C9" w:rsidRPr="00AE5576" w:rsidRDefault="003B29C9" w:rsidP="003B29C9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</w:tbl>
    <w:p w14:paraId="666E9FCB" w14:textId="77777777" w:rsidR="00A05F89" w:rsidRPr="00AE5576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CF519D2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1EC566C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02BC2B81" w14:textId="77777777" w:rsidR="00A05F89" w:rsidRPr="00AE5576" w:rsidRDefault="00A05F89" w:rsidP="00A05F89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>Заместитель главы города</w:t>
      </w:r>
    </w:p>
    <w:p w14:paraId="07DDA52B" w14:textId="77777777" w:rsidR="00A05F89" w:rsidRPr="00AE5576" w:rsidRDefault="00A05F89" w:rsidP="00A05F89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по </w:t>
      </w:r>
      <w:r>
        <w:rPr>
          <w:sz w:val="20"/>
          <w:szCs w:val="20"/>
        </w:rPr>
        <w:t>социальным вопросам</w:t>
      </w:r>
      <w:r w:rsidRPr="00AE5576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Pr="00AE5576">
        <w:rPr>
          <w:sz w:val="20"/>
          <w:szCs w:val="20"/>
        </w:rPr>
        <w:t xml:space="preserve">     </w:t>
      </w:r>
      <w:r>
        <w:rPr>
          <w:sz w:val="20"/>
          <w:szCs w:val="20"/>
        </w:rPr>
        <w:t>О.В. Сергеева</w:t>
      </w:r>
    </w:p>
    <w:p w14:paraId="5D162A07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6574359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4CBF7EB4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696CA345" w14:textId="77777777" w:rsidR="00A05F89" w:rsidRDefault="00A05F89" w:rsidP="00A05F89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07C06CC8" w14:textId="77777777" w:rsidR="00A05F89" w:rsidRDefault="00A05F89" w:rsidP="00A05F89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7C19D88B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06954CED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8B4E076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60EEC21" w14:textId="77777777" w:rsidR="00A05F89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5857865" w14:textId="77777777" w:rsidR="00A05F89" w:rsidRPr="00AE5576" w:rsidRDefault="00A05F89" w:rsidP="00A05F89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0C687C55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F7680DA" w14:textId="77777777" w:rsidR="00A05F89" w:rsidRPr="00AE5576" w:rsidRDefault="00A05F89" w:rsidP="00A05F89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039F8F9" w14:textId="77777777" w:rsidR="00A05F89" w:rsidRPr="00AE5576" w:rsidRDefault="00A05F89" w:rsidP="00A05F89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F8E4F9D" w14:textId="53138F7D" w:rsidR="00430078" w:rsidRPr="00D3538C" w:rsidRDefault="0076114A" w:rsidP="00430078">
      <w:pPr>
        <w:pageBreakBefore/>
        <w:tabs>
          <w:tab w:val="left" w:pos="709"/>
        </w:tabs>
        <w:autoSpaceDE w:val="0"/>
        <w:autoSpaceDN w:val="0"/>
        <w:adjustRightInd w:val="0"/>
        <w:ind w:left="10348"/>
        <w:jc w:val="right"/>
        <w:outlineLvl w:val="1"/>
      </w:pPr>
      <w:r>
        <w:lastRenderedPageBreak/>
        <w:t>П</w:t>
      </w:r>
      <w:r w:rsidR="00430078" w:rsidRPr="00D3538C">
        <w:t xml:space="preserve">риложение № </w:t>
      </w:r>
      <w:r w:rsidR="00A21A71">
        <w:t>4</w:t>
      </w:r>
    </w:p>
    <w:p w14:paraId="3190EE1D" w14:textId="77777777" w:rsidR="00430078" w:rsidRPr="00D3538C" w:rsidRDefault="00430078" w:rsidP="00430078">
      <w:pPr>
        <w:tabs>
          <w:tab w:val="left" w:pos="709"/>
        </w:tabs>
        <w:autoSpaceDE w:val="0"/>
        <w:autoSpaceDN w:val="0"/>
        <w:adjustRightInd w:val="0"/>
        <w:ind w:left="10348"/>
        <w:jc w:val="right"/>
      </w:pPr>
      <w:r w:rsidRPr="00D3538C">
        <w:t xml:space="preserve">к Положению о порядке разработки, </w:t>
      </w:r>
    </w:p>
    <w:p w14:paraId="200B8B3B" w14:textId="77777777" w:rsidR="00430078" w:rsidRPr="00D3538C" w:rsidRDefault="00430078" w:rsidP="00430078">
      <w:pPr>
        <w:tabs>
          <w:tab w:val="left" w:pos="709"/>
        </w:tabs>
        <w:autoSpaceDE w:val="0"/>
        <w:autoSpaceDN w:val="0"/>
        <w:adjustRightInd w:val="0"/>
        <w:ind w:left="10348"/>
        <w:jc w:val="right"/>
      </w:pPr>
      <w:r w:rsidRPr="00D3538C">
        <w:t xml:space="preserve">реализации и оценки эффективности </w:t>
      </w:r>
    </w:p>
    <w:p w14:paraId="75E90EDA" w14:textId="77777777" w:rsidR="00430078" w:rsidRPr="00D3538C" w:rsidRDefault="00430078" w:rsidP="00430078">
      <w:pPr>
        <w:tabs>
          <w:tab w:val="left" w:pos="709"/>
        </w:tabs>
        <w:autoSpaceDE w:val="0"/>
        <w:autoSpaceDN w:val="0"/>
        <w:adjustRightInd w:val="0"/>
        <w:ind w:left="10348"/>
        <w:jc w:val="right"/>
      </w:pPr>
      <w:r w:rsidRPr="00D3538C">
        <w:t>муниципальных программ</w:t>
      </w:r>
    </w:p>
    <w:p w14:paraId="297165B4" w14:textId="08EBB8C9" w:rsidR="00E902A4" w:rsidRPr="00D3538C" w:rsidRDefault="00430078" w:rsidP="00430078">
      <w:pPr>
        <w:pStyle w:val="ConsPlusNormal"/>
        <w:ind w:left="10348"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3538C">
        <w:rPr>
          <w:rFonts w:ascii="Times New Roman" w:hAnsi="Times New Roman" w:cs="Times New Roman"/>
          <w:sz w:val="24"/>
          <w:szCs w:val="24"/>
        </w:rPr>
        <w:t>Прокопьевского городского округа</w:t>
      </w:r>
    </w:p>
    <w:p w14:paraId="6B861E19" w14:textId="594D6945" w:rsidR="00430078" w:rsidRPr="00D3538C" w:rsidRDefault="00430078" w:rsidP="00430078">
      <w:pPr>
        <w:jc w:val="center"/>
        <w:rPr>
          <w:color w:val="000000"/>
        </w:rPr>
      </w:pPr>
    </w:p>
    <w:p w14:paraId="3B62DCA7" w14:textId="77777777" w:rsidR="00430078" w:rsidRPr="00D3538C" w:rsidRDefault="00430078" w:rsidP="00430078">
      <w:pPr>
        <w:jc w:val="center"/>
        <w:rPr>
          <w:color w:val="000000"/>
        </w:rPr>
      </w:pPr>
    </w:p>
    <w:p w14:paraId="1FC496DC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color w:val="000000"/>
        </w:rPr>
        <w:t>Отчет о реализации муниципальной программы</w:t>
      </w:r>
    </w:p>
    <w:p w14:paraId="53DC2B6B" w14:textId="77777777" w:rsidR="003A1DA0" w:rsidRPr="00D3538C" w:rsidRDefault="003A1DA0" w:rsidP="003A1DA0">
      <w:pPr>
        <w:jc w:val="right"/>
        <w:rPr>
          <w:color w:val="000000"/>
        </w:rPr>
      </w:pPr>
    </w:p>
    <w:p w14:paraId="407A9C3C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color w:val="000000"/>
        </w:rPr>
        <w:t>_____________________________________________________</w:t>
      </w:r>
    </w:p>
    <w:p w14:paraId="3AC88702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color w:val="000000"/>
        </w:rPr>
        <w:t>(</w:t>
      </w:r>
      <w:r w:rsidRPr="00D3538C">
        <w:rPr>
          <w:i/>
          <w:color w:val="000000"/>
        </w:rPr>
        <w:t>наименование программы)</w:t>
      </w:r>
    </w:p>
    <w:p w14:paraId="39F03011" w14:textId="77777777" w:rsidR="003A1DA0" w:rsidRPr="00D3538C" w:rsidRDefault="003A1DA0" w:rsidP="003A1DA0">
      <w:pPr>
        <w:jc w:val="center"/>
        <w:rPr>
          <w:i/>
          <w:color w:val="000000"/>
        </w:rPr>
      </w:pPr>
      <w:r w:rsidRPr="00D3538C">
        <w:rPr>
          <w:color w:val="000000"/>
        </w:rPr>
        <w:t>за январь - _________ 20__ года</w:t>
      </w:r>
    </w:p>
    <w:p w14:paraId="4E70DBEF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i/>
          <w:color w:val="000000"/>
        </w:rPr>
        <w:t>(ежеквартально нарастающим итогом с начала года)</w:t>
      </w:r>
    </w:p>
    <w:p w14:paraId="03243762" w14:textId="77777777" w:rsidR="003A1DA0" w:rsidRPr="00D3538C" w:rsidRDefault="003A1DA0" w:rsidP="00430078">
      <w:pPr>
        <w:jc w:val="center"/>
        <w:rPr>
          <w:color w:val="000000"/>
        </w:rPr>
      </w:pPr>
    </w:p>
    <w:p w14:paraId="026459FB" w14:textId="77777777" w:rsidR="00F450FF" w:rsidRPr="00D3538C" w:rsidRDefault="00F450FF" w:rsidP="00430078">
      <w:pPr>
        <w:jc w:val="center"/>
      </w:pPr>
    </w:p>
    <w:tbl>
      <w:tblPr>
        <w:tblW w:w="48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274"/>
        <w:gridCol w:w="1364"/>
        <w:gridCol w:w="1731"/>
        <w:gridCol w:w="1465"/>
        <w:gridCol w:w="1652"/>
        <w:gridCol w:w="3261"/>
      </w:tblGrid>
      <w:tr w:rsidR="003A1DA0" w:rsidRPr="00D3538C" w14:paraId="0D91CD86" w14:textId="29845118" w:rsidTr="003A1DA0">
        <w:tc>
          <w:tcPr>
            <w:tcW w:w="2283" w:type="dxa"/>
            <w:vMerge w:val="restart"/>
            <w:vAlign w:val="center"/>
            <w:hideMark/>
          </w:tcPr>
          <w:p w14:paraId="16221EBD" w14:textId="641D051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Наименование муниципальной программы, проекта, комплекса процессных мероприятий, муниципального проекта, мероприятия</w:t>
            </w:r>
          </w:p>
        </w:tc>
        <w:tc>
          <w:tcPr>
            <w:tcW w:w="2274" w:type="dxa"/>
            <w:vMerge w:val="restart"/>
            <w:vAlign w:val="center"/>
            <w:hideMark/>
          </w:tcPr>
          <w:p w14:paraId="360202C4" w14:textId="67A1506D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Источник финансирования</w:t>
            </w:r>
          </w:p>
        </w:tc>
        <w:tc>
          <w:tcPr>
            <w:tcW w:w="3095" w:type="dxa"/>
            <w:gridSpan w:val="2"/>
            <w:vAlign w:val="center"/>
            <w:hideMark/>
          </w:tcPr>
          <w:p w14:paraId="4D1AC05C" w14:textId="77777777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 xml:space="preserve">Объем финансовых ресурсов </w:t>
            </w:r>
          </w:p>
          <w:p w14:paraId="1CDAB656" w14:textId="13194FE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(</w:t>
            </w:r>
            <w:proofErr w:type="spellStart"/>
            <w:r w:rsidRPr="00D3538C">
              <w:rPr>
                <w:color w:val="000000"/>
              </w:rPr>
              <w:t>тыс.руб</w:t>
            </w:r>
            <w:proofErr w:type="spellEnd"/>
            <w:r w:rsidRPr="00D3538C">
              <w:rPr>
                <w:color w:val="000000"/>
              </w:rPr>
              <w:t>.)</w:t>
            </w:r>
          </w:p>
        </w:tc>
        <w:tc>
          <w:tcPr>
            <w:tcW w:w="3117" w:type="dxa"/>
            <w:gridSpan w:val="2"/>
            <w:vAlign w:val="center"/>
          </w:tcPr>
          <w:p w14:paraId="14CF9EF1" w14:textId="69E135D3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Отклонения</w:t>
            </w:r>
          </w:p>
        </w:tc>
        <w:tc>
          <w:tcPr>
            <w:tcW w:w="3261" w:type="dxa"/>
            <w:vMerge w:val="restart"/>
            <w:vAlign w:val="center"/>
          </w:tcPr>
          <w:p w14:paraId="5427D537" w14:textId="79513DD4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Степень и результаты выполнения программы**</w:t>
            </w:r>
          </w:p>
        </w:tc>
      </w:tr>
      <w:tr w:rsidR="003A1DA0" w:rsidRPr="00D3538C" w14:paraId="173FE562" w14:textId="172B9479" w:rsidTr="003A1DA0">
        <w:tc>
          <w:tcPr>
            <w:tcW w:w="2283" w:type="dxa"/>
            <w:vMerge/>
            <w:vAlign w:val="center"/>
          </w:tcPr>
          <w:p w14:paraId="2D863DB6" w14:textId="44EB373A" w:rsidR="003A1DA0" w:rsidRPr="00D3538C" w:rsidRDefault="003A1DA0" w:rsidP="00F450FF">
            <w:pPr>
              <w:jc w:val="center"/>
            </w:pPr>
          </w:p>
        </w:tc>
        <w:tc>
          <w:tcPr>
            <w:tcW w:w="2274" w:type="dxa"/>
            <w:vMerge/>
            <w:vAlign w:val="center"/>
          </w:tcPr>
          <w:p w14:paraId="11FA3328" w14:textId="67F88AA1" w:rsidR="003A1DA0" w:rsidRPr="00D3538C" w:rsidRDefault="003A1DA0" w:rsidP="00F450FF">
            <w:pPr>
              <w:jc w:val="center"/>
            </w:pPr>
          </w:p>
        </w:tc>
        <w:tc>
          <w:tcPr>
            <w:tcW w:w="1364" w:type="dxa"/>
            <w:vAlign w:val="center"/>
          </w:tcPr>
          <w:p w14:paraId="4689364F" w14:textId="48A5BA12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Сводная бюджетная</w:t>
            </w:r>
            <w:r w:rsidRPr="00D3538C">
              <w:rPr>
                <w:color w:val="000000"/>
              </w:rPr>
              <w:br/>
              <w:t>роспись, план года</w:t>
            </w:r>
          </w:p>
        </w:tc>
        <w:tc>
          <w:tcPr>
            <w:tcW w:w="1731" w:type="dxa"/>
            <w:vAlign w:val="center"/>
          </w:tcPr>
          <w:p w14:paraId="18F5580F" w14:textId="6CBF0998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Кассовое исполнение</w:t>
            </w:r>
          </w:p>
        </w:tc>
        <w:tc>
          <w:tcPr>
            <w:tcW w:w="1465" w:type="dxa"/>
            <w:vAlign w:val="center"/>
          </w:tcPr>
          <w:p w14:paraId="56EF2C35" w14:textId="01B7780C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Сумма (</w:t>
            </w:r>
            <w:proofErr w:type="spellStart"/>
            <w:r w:rsidRPr="00D3538C">
              <w:rPr>
                <w:color w:val="000000"/>
              </w:rPr>
              <w:t>тыс.руб</w:t>
            </w:r>
            <w:proofErr w:type="spellEnd"/>
            <w:r w:rsidRPr="00D3538C">
              <w:rPr>
                <w:color w:val="000000"/>
              </w:rPr>
              <w:t>.) (графа 4- графа 3)</w:t>
            </w:r>
          </w:p>
        </w:tc>
        <w:tc>
          <w:tcPr>
            <w:tcW w:w="1652" w:type="dxa"/>
            <w:vAlign w:val="center"/>
          </w:tcPr>
          <w:p w14:paraId="3D89C16B" w14:textId="5225F41B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 xml:space="preserve">Процент исполнения плана (графа 4/ графа </w:t>
            </w:r>
            <w:proofErr w:type="gramStart"/>
            <w:r w:rsidRPr="00D3538C">
              <w:rPr>
                <w:color w:val="000000"/>
              </w:rPr>
              <w:t>3)*</w:t>
            </w:r>
            <w:proofErr w:type="gramEnd"/>
            <w:r w:rsidRPr="00D3538C">
              <w:rPr>
                <w:color w:val="000000"/>
              </w:rPr>
              <w:t>100%</w:t>
            </w:r>
          </w:p>
        </w:tc>
        <w:tc>
          <w:tcPr>
            <w:tcW w:w="3261" w:type="dxa"/>
            <w:vMerge/>
          </w:tcPr>
          <w:p w14:paraId="7DEB923C" w14:textId="77777777" w:rsidR="003A1DA0" w:rsidRPr="00D3538C" w:rsidRDefault="003A1DA0" w:rsidP="00F450FF">
            <w:pPr>
              <w:jc w:val="center"/>
              <w:rPr>
                <w:color w:val="000000"/>
              </w:rPr>
            </w:pPr>
          </w:p>
        </w:tc>
      </w:tr>
      <w:tr w:rsidR="003A1DA0" w:rsidRPr="00D3538C" w14:paraId="381AF1B5" w14:textId="51561569" w:rsidTr="003A1DA0">
        <w:tc>
          <w:tcPr>
            <w:tcW w:w="2283" w:type="dxa"/>
            <w:vAlign w:val="center"/>
            <w:hideMark/>
          </w:tcPr>
          <w:p w14:paraId="094FA158" w14:textId="7FDACBC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1</w:t>
            </w:r>
          </w:p>
        </w:tc>
        <w:tc>
          <w:tcPr>
            <w:tcW w:w="2274" w:type="dxa"/>
            <w:vAlign w:val="center"/>
            <w:hideMark/>
          </w:tcPr>
          <w:p w14:paraId="4EED5E0C" w14:textId="07C848E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2</w:t>
            </w:r>
          </w:p>
        </w:tc>
        <w:tc>
          <w:tcPr>
            <w:tcW w:w="1364" w:type="dxa"/>
            <w:vAlign w:val="center"/>
            <w:hideMark/>
          </w:tcPr>
          <w:p w14:paraId="033DCB3A" w14:textId="29A12447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3</w:t>
            </w:r>
          </w:p>
        </w:tc>
        <w:tc>
          <w:tcPr>
            <w:tcW w:w="1731" w:type="dxa"/>
            <w:vAlign w:val="center"/>
            <w:hideMark/>
          </w:tcPr>
          <w:p w14:paraId="74AA33E1" w14:textId="25F97C48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4</w:t>
            </w:r>
          </w:p>
        </w:tc>
        <w:tc>
          <w:tcPr>
            <w:tcW w:w="1465" w:type="dxa"/>
            <w:vAlign w:val="center"/>
          </w:tcPr>
          <w:p w14:paraId="34DFA908" w14:textId="6F218A61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5</w:t>
            </w:r>
          </w:p>
        </w:tc>
        <w:tc>
          <w:tcPr>
            <w:tcW w:w="1652" w:type="dxa"/>
            <w:vAlign w:val="center"/>
          </w:tcPr>
          <w:p w14:paraId="43252BCA" w14:textId="7D8CCF00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6</w:t>
            </w:r>
          </w:p>
        </w:tc>
        <w:tc>
          <w:tcPr>
            <w:tcW w:w="3261" w:type="dxa"/>
          </w:tcPr>
          <w:p w14:paraId="6E8042AB" w14:textId="77777777" w:rsidR="003A1DA0" w:rsidRPr="00D3538C" w:rsidRDefault="003A1DA0" w:rsidP="00F450FF">
            <w:pPr>
              <w:jc w:val="center"/>
              <w:rPr>
                <w:color w:val="000000"/>
              </w:rPr>
            </w:pPr>
          </w:p>
        </w:tc>
      </w:tr>
      <w:tr w:rsidR="003A1DA0" w:rsidRPr="00D3538C" w14:paraId="16C80855" w14:textId="498A9F0B" w:rsidTr="003A1DA0">
        <w:tc>
          <w:tcPr>
            <w:tcW w:w="2283" w:type="dxa"/>
            <w:vAlign w:val="center"/>
            <w:hideMark/>
          </w:tcPr>
          <w:p w14:paraId="7CB774C2" w14:textId="77777777" w:rsidR="003A1DA0" w:rsidRPr="00D3538C" w:rsidRDefault="003A1DA0" w:rsidP="00F450FF">
            <w:r w:rsidRPr="00D3538C">
              <w:rPr>
                <w:color w:val="000000"/>
              </w:rPr>
              <w:t xml:space="preserve">Муниципальная программа </w:t>
            </w:r>
          </w:p>
        </w:tc>
        <w:tc>
          <w:tcPr>
            <w:tcW w:w="2274" w:type="dxa"/>
            <w:vAlign w:val="center"/>
            <w:hideMark/>
          </w:tcPr>
          <w:p w14:paraId="250725AC" w14:textId="77777777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  <w:hideMark/>
          </w:tcPr>
          <w:p w14:paraId="1E3D003E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253F0C50" w14:textId="77777777" w:rsidR="003A1DA0" w:rsidRPr="00D3538C" w:rsidRDefault="003A1DA0" w:rsidP="00F450FF"/>
        </w:tc>
        <w:tc>
          <w:tcPr>
            <w:tcW w:w="1465" w:type="dxa"/>
          </w:tcPr>
          <w:p w14:paraId="403E549E" w14:textId="77777777" w:rsidR="003A1DA0" w:rsidRPr="00D3538C" w:rsidRDefault="003A1DA0" w:rsidP="00F450FF"/>
        </w:tc>
        <w:tc>
          <w:tcPr>
            <w:tcW w:w="1652" w:type="dxa"/>
          </w:tcPr>
          <w:p w14:paraId="1B8FC1AE" w14:textId="77777777" w:rsidR="003A1DA0" w:rsidRPr="00D3538C" w:rsidRDefault="003A1DA0" w:rsidP="00F450FF"/>
        </w:tc>
        <w:tc>
          <w:tcPr>
            <w:tcW w:w="3261" w:type="dxa"/>
          </w:tcPr>
          <w:p w14:paraId="66044BD3" w14:textId="77777777" w:rsidR="003A1DA0" w:rsidRPr="00D3538C" w:rsidRDefault="003A1DA0" w:rsidP="00F450FF"/>
        </w:tc>
      </w:tr>
      <w:tr w:rsidR="003A1DA0" w:rsidRPr="00D3538C" w14:paraId="7DE2E115" w14:textId="4DDDCDE5" w:rsidTr="003A1DA0">
        <w:tc>
          <w:tcPr>
            <w:tcW w:w="2283" w:type="dxa"/>
            <w:vAlign w:val="center"/>
          </w:tcPr>
          <w:p w14:paraId="12F45C2E" w14:textId="6C4789B1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43810623" w14:textId="1EA26C6E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  <w:hideMark/>
          </w:tcPr>
          <w:p w14:paraId="47D533BF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592F07B8" w14:textId="77777777" w:rsidR="003A1DA0" w:rsidRPr="00D3538C" w:rsidRDefault="003A1DA0" w:rsidP="00F450FF"/>
        </w:tc>
        <w:tc>
          <w:tcPr>
            <w:tcW w:w="1465" w:type="dxa"/>
          </w:tcPr>
          <w:p w14:paraId="05308B23" w14:textId="77777777" w:rsidR="003A1DA0" w:rsidRPr="00D3538C" w:rsidRDefault="003A1DA0" w:rsidP="00F450FF"/>
        </w:tc>
        <w:tc>
          <w:tcPr>
            <w:tcW w:w="1652" w:type="dxa"/>
          </w:tcPr>
          <w:p w14:paraId="7DE5A9A4" w14:textId="77777777" w:rsidR="003A1DA0" w:rsidRPr="00D3538C" w:rsidRDefault="003A1DA0" w:rsidP="00F450FF"/>
        </w:tc>
        <w:tc>
          <w:tcPr>
            <w:tcW w:w="3261" w:type="dxa"/>
          </w:tcPr>
          <w:p w14:paraId="5130A7C7" w14:textId="77777777" w:rsidR="003A1DA0" w:rsidRPr="00D3538C" w:rsidRDefault="003A1DA0" w:rsidP="00F450FF"/>
        </w:tc>
      </w:tr>
      <w:tr w:rsidR="003A1DA0" w:rsidRPr="00D3538C" w14:paraId="73714F1D" w14:textId="52A1521C" w:rsidTr="003A1DA0">
        <w:tc>
          <w:tcPr>
            <w:tcW w:w="2283" w:type="dxa"/>
            <w:vAlign w:val="center"/>
          </w:tcPr>
          <w:p w14:paraId="03E1D4E6" w14:textId="0F7A4403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09B12F2F" w14:textId="367588A5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  <w:hideMark/>
          </w:tcPr>
          <w:p w14:paraId="6D6BD751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5D3035EF" w14:textId="77777777" w:rsidR="003A1DA0" w:rsidRPr="00D3538C" w:rsidRDefault="003A1DA0" w:rsidP="00F450FF"/>
        </w:tc>
        <w:tc>
          <w:tcPr>
            <w:tcW w:w="1465" w:type="dxa"/>
          </w:tcPr>
          <w:p w14:paraId="38DC9B00" w14:textId="77777777" w:rsidR="003A1DA0" w:rsidRPr="00D3538C" w:rsidRDefault="003A1DA0" w:rsidP="00F450FF"/>
        </w:tc>
        <w:tc>
          <w:tcPr>
            <w:tcW w:w="1652" w:type="dxa"/>
          </w:tcPr>
          <w:p w14:paraId="08DF6C3C" w14:textId="77777777" w:rsidR="003A1DA0" w:rsidRPr="00D3538C" w:rsidRDefault="003A1DA0" w:rsidP="00F450FF"/>
        </w:tc>
        <w:tc>
          <w:tcPr>
            <w:tcW w:w="3261" w:type="dxa"/>
          </w:tcPr>
          <w:p w14:paraId="11D7EDB1" w14:textId="77777777" w:rsidR="003A1DA0" w:rsidRPr="00D3538C" w:rsidRDefault="003A1DA0" w:rsidP="00F450FF"/>
        </w:tc>
      </w:tr>
      <w:tr w:rsidR="003A1DA0" w:rsidRPr="00D3538C" w14:paraId="080F45A3" w14:textId="23C659E6" w:rsidTr="003A1DA0">
        <w:tc>
          <w:tcPr>
            <w:tcW w:w="2283" w:type="dxa"/>
            <w:vAlign w:val="center"/>
          </w:tcPr>
          <w:p w14:paraId="5CF4F089" w14:textId="608FF28A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3BBCB247" w14:textId="2ADCBDAF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  <w:hideMark/>
          </w:tcPr>
          <w:p w14:paraId="511026F5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73B364AF" w14:textId="77777777" w:rsidR="003A1DA0" w:rsidRPr="00D3538C" w:rsidRDefault="003A1DA0" w:rsidP="00F450FF"/>
        </w:tc>
        <w:tc>
          <w:tcPr>
            <w:tcW w:w="1465" w:type="dxa"/>
          </w:tcPr>
          <w:p w14:paraId="7E3FC275" w14:textId="77777777" w:rsidR="003A1DA0" w:rsidRPr="00D3538C" w:rsidRDefault="003A1DA0" w:rsidP="00F450FF"/>
        </w:tc>
        <w:tc>
          <w:tcPr>
            <w:tcW w:w="1652" w:type="dxa"/>
          </w:tcPr>
          <w:p w14:paraId="2A54D1DC" w14:textId="77777777" w:rsidR="003A1DA0" w:rsidRPr="00D3538C" w:rsidRDefault="003A1DA0" w:rsidP="00F450FF"/>
        </w:tc>
        <w:tc>
          <w:tcPr>
            <w:tcW w:w="3261" w:type="dxa"/>
          </w:tcPr>
          <w:p w14:paraId="0B7381AF" w14:textId="77777777" w:rsidR="003A1DA0" w:rsidRPr="00D3538C" w:rsidRDefault="003A1DA0" w:rsidP="00F450FF"/>
        </w:tc>
      </w:tr>
      <w:tr w:rsidR="003A1DA0" w:rsidRPr="00D3538C" w14:paraId="3E2157E9" w14:textId="6942C1BB" w:rsidTr="003A1DA0">
        <w:tc>
          <w:tcPr>
            <w:tcW w:w="2283" w:type="dxa"/>
            <w:vAlign w:val="center"/>
          </w:tcPr>
          <w:p w14:paraId="4CEF43D3" w14:textId="0D5894F7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1209C5AE" w14:textId="0BEED16C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  <w:hideMark/>
          </w:tcPr>
          <w:p w14:paraId="1BF15764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14B24D21" w14:textId="77777777" w:rsidR="003A1DA0" w:rsidRPr="00D3538C" w:rsidRDefault="003A1DA0" w:rsidP="00F450FF"/>
        </w:tc>
        <w:tc>
          <w:tcPr>
            <w:tcW w:w="1465" w:type="dxa"/>
          </w:tcPr>
          <w:p w14:paraId="6CD5ACB8" w14:textId="77777777" w:rsidR="003A1DA0" w:rsidRPr="00D3538C" w:rsidRDefault="003A1DA0" w:rsidP="00F450FF"/>
        </w:tc>
        <w:tc>
          <w:tcPr>
            <w:tcW w:w="1652" w:type="dxa"/>
          </w:tcPr>
          <w:p w14:paraId="0EF13096" w14:textId="77777777" w:rsidR="003A1DA0" w:rsidRPr="00D3538C" w:rsidRDefault="003A1DA0" w:rsidP="00F450FF"/>
        </w:tc>
        <w:tc>
          <w:tcPr>
            <w:tcW w:w="3261" w:type="dxa"/>
          </w:tcPr>
          <w:p w14:paraId="410F14C0" w14:textId="77777777" w:rsidR="003A1DA0" w:rsidRPr="00D3538C" w:rsidRDefault="003A1DA0" w:rsidP="00F450FF"/>
        </w:tc>
      </w:tr>
      <w:tr w:rsidR="003A1DA0" w:rsidRPr="00D3538C" w14:paraId="7093B468" w14:textId="7A9BE037" w:rsidTr="003A1DA0">
        <w:tc>
          <w:tcPr>
            <w:tcW w:w="2283" w:type="dxa"/>
            <w:vAlign w:val="center"/>
          </w:tcPr>
          <w:p w14:paraId="20365752" w14:textId="1A5792BC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5FC097D0" w14:textId="65E32CB9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  <w:hideMark/>
          </w:tcPr>
          <w:p w14:paraId="7A8CFB26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0D8BD2ED" w14:textId="77777777" w:rsidR="003A1DA0" w:rsidRPr="00D3538C" w:rsidRDefault="003A1DA0" w:rsidP="00F450FF"/>
        </w:tc>
        <w:tc>
          <w:tcPr>
            <w:tcW w:w="1465" w:type="dxa"/>
          </w:tcPr>
          <w:p w14:paraId="030B3764" w14:textId="77777777" w:rsidR="003A1DA0" w:rsidRPr="00D3538C" w:rsidRDefault="003A1DA0" w:rsidP="00F450FF"/>
        </w:tc>
        <w:tc>
          <w:tcPr>
            <w:tcW w:w="1652" w:type="dxa"/>
          </w:tcPr>
          <w:p w14:paraId="4F139B1F" w14:textId="77777777" w:rsidR="003A1DA0" w:rsidRPr="00D3538C" w:rsidRDefault="003A1DA0" w:rsidP="00F450FF"/>
        </w:tc>
        <w:tc>
          <w:tcPr>
            <w:tcW w:w="3261" w:type="dxa"/>
          </w:tcPr>
          <w:p w14:paraId="48F58F59" w14:textId="77777777" w:rsidR="003A1DA0" w:rsidRPr="00D3538C" w:rsidRDefault="003A1DA0" w:rsidP="00F450FF"/>
        </w:tc>
      </w:tr>
      <w:tr w:rsidR="003A1DA0" w:rsidRPr="00D3538C" w14:paraId="1CDB118D" w14:textId="0F891C6E" w:rsidTr="003A1DA0">
        <w:tc>
          <w:tcPr>
            <w:tcW w:w="2283" w:type="dxa"/>
            <w:vAlign w:val="center"/>
            <w:hideMark/>
          </w:tcPr>
          <w:p w14:paraId="6D7CF629" w14:textId="77777777" w:rsidR="003A1DA0" w:rsidRPr="00D3538C" w:rsidRDefault="003A1DA0" w:rsidP="00342740">
            <w:r w:rsidRPr="00D3538C">
              <w:rPr>
                <w:color w:val="000000"/>
              </w:rPr>
              <w:lastRenderedPageBreak/>
              <w:t xml:space="preserve">Проект* </w:t>
            </w:r>
          </w:p>
        </w:tc>
        <w:tc>
          <w:tcPr>
            <w:tcW w:w="2274" w:type="dxa"/>
            <w:vAlign w:val="center"/>
            <w:hideMark/>
          </w:tcPr>
          <w:p w14:paraId="6DFC70D0" w14:textId="396407A6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  <w:hideMark/>
          </w:tcPr>
          <w:p w14:paraId="0880C763" w14:textId="77777777" w:rsidR="003A1DA0" w:rsidRPr="00D3538C" w:rsidRDefault="003A1DA0" w:rsidP="00342740"/>
        </w:tc>
        <w:tc>
          <w:tcPr>
            <w:tcW w:w="1731" w:type="dxa"/>
            <w:vAlign w:val="center"/>
            <w:hideMark/>
          </w:tcPr>
          <w:p w14:paraId="4F6DE320" w14:textId="77777777" w:rsidR="003A1DA0" w:rsidRPr="00D3538C" w:rsidRDefault="003A1DA0" w:rsidP="00342740"/>
        </w:tc>
        <w:tc>
          <w:tcPr>
            <w:tcW w:w="1465" w:type="dxa"/>
          </w:tcPr>
          <w:p w14:paraId="446C94B5" w14:textId="77777777" w:rsidR="003A1DA0" w:rsidRPr="00D3538C" w:rsidRDefault="003A1DA0" w:rsidP="00342740"/>
        </w:tc>
        <w:tc>
          <w:tcPr>
            <w:tcW w:w="1652" w:type="dxa"/>
          </w:tcPr>
          <w:p w14:paraId="4063F2BC" w14:textId="77777777" w:rsidR="003A1DA0" w:rsidRPr="00D3538C" w:rsidRDefault="003A1DA0" w:rsidP="00342740"/>
        </w:tc>
        <w:tc>
          <w:tcPr>
            <w:tcW w:w="3261" w:type="dxa"/>
          </w:tcPr>
          <w:p w14:paraId="1A146C4C" w14:textId="77777777" w:rsidR="003A1DA0" w:rsidRPr="00D3538C" w:rsidRDefault="003A1DA0" w:rsidP="00342740"/>
        </w:tc>
      </w:tr>
      <w:tr w:rsidR="003A1DA0" w:rsidRPr="00D3538C" w14:paraId="1EBED564" w14:textId="1C8B6C43" w:rsidTr="003A1DA0">
        <w:tc>
          <w:tcPr>
            <w:tcW w:w="2283" w:type="dxa"/>
            <w:vAlign w:val="center"/>
            <w:hideMark/>
          </w:tcPr>
          <w:p w14:paraId="1B3D1A47" w14:textId="3C532489" w:rsidR="003A1DA0" w:rsidRPr="00D3538C" w:rsidRDefault="003A1DA0" w:rsidP="00342740"/>
        </w:tc>
        <w:tc>
          <w:tcPr>
            <w:tcW w:w="2274" w:type="dxa"/>
            <w:vAlign w:val="center"/>
            <w:hideMark/>
          </w:tcPr>
          <w:p w14:paraId="1225D749" w14:textId="33B58700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  <w:hideMark/>
          </w:tcPr>
          <w:p w14:paraId="50C0B58E" w14:textId="77777777" w:rsidR="003A1DA0" w:rsidRPr="00D3538C" w:rsidRDefault="003A1DA0" w:rsidP="00342740"/>
        </w:tc>
        <w:tc>
          <w:tcPr>
            <w:tcW w:w="1731" w:type="dxa"/>
            <w:vAlign w:val="center"/>
            <w:hideMark/>
          </w:tcPr>
          <w:p w14:paraId="0C01DE9B" w14:textId="77777777" w:rsidR="003A1DA0" w:rsidRPr="00D3538C" w:rsidRDefault="003A1DA0" w:rsidP="00342740"/>
        </w:tc>
        <w:tc>
          <w:tcPr>
            <w:tcW w:w="1465" w:type="dxa"/>
          </w:tcPr>
          <w:p w14:paraId="3884A679" w14:textId="77777777" w:rsidR="003A1DA0" w:rsidRPr="00D3538C" w:rsidRDefault="003A1DA0" w:rsidP="00342740"/>
        </w:tc>
        <w:tc>
          <w:tcPr>
            <w:tcW w:w="1652" w:type="dxa"/>
          </w:tcPr>
          <w:p w14:paraId="766D7B78" w14:textId="77777777" w:rsidR="003A1DA0" w:rsidRPr="00D3538C" w:rsidRDefault="003A1DA0" w:rsidP="00342740"/>
        </w:tc>
        <w:tc>
          <w:tcPr>
            <w:tcW w:w="3261" w:type="dxa"/>
          </w:tcPr>
          <w:p w14:paraId="2BC51936" w14:textId="77777777" w:rsidR="003A1DA0" w:rsidRPr="00D3538C" w:rsidRDefault="003A1DA0" w:rsidP="00342740"/>
        </w:tc>
      </w:tr>
      <w:tr w:rsidR="003A1DA0" w:rsidRPr="00D3538C" w14:paraId="5EAE9C9A" w14:textId="43650269" w:rsidTr="003A1DA0">
        <w:tc>
          <w:tcPr>
            <w:tcW w:w="2283" w:type="dxa"/>
            <w:vAlign w:val="center"/>
          </w:tcPr>
          <w:p w14:paraId="70F26275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3818F98B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353932D8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2CBB60DB" w14:textId="312A0CC8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2B7F773E" w14:textId="2EB5B87A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540E5C84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4600095F" w14:textId="77777777" w:rsidR="003A1DA0" w:rsidRPr="00D3538C" w:rsidRDefault="003A1DA0" w:rsidP="00342740"/>
        </w:tc>
        <w:tc>
          <w:tcPr>
            <w:tcW w:w="1465" w:type="dxa"/>
          </w:tcPr>
          <w:p w14:paraId="0A745E0D" w14:textId="77777777" w:rsidR="003A1DA0" w:rsidRPr="00D3538C" w:rsidRDefault="003A1DA0" w:rsidP="00342740"/>
        </w:tc>
        <w:tc>
          <w:tcPr>
            <w:tcW w:w="1652" w:type="dxa"/>
          </w:tcPr>
          <w:p w14:paraId="2D48D8B6" w14:textId="77777777" w:rsidR="003A1DA0" w:rsidRPr="00D3538C" w:rsidRDefault="003A1DA0" w:rsidP="00342740"/>
        </w:tc>
        <w:tc>
          <w:tcPr>
            <w:tcW w:w="3261" w:type="dxa"/>
          </w:tcPr>
          <w:p w14:paraId="151A4F2A" w14:textId="77777777" w:rsidR="003A1DA0" w:rsidRPr="00D3538C" w:rsidRDefault="003A1DA0" w:rsidP="00342740"/>
        </w:tc>
      </w:tr>
      <w:tr w:rsidR="003A1DA0" w:rsidRPr="00D3538C" w14:paraId="290E0456" w14:textId="2D5BA9A5" w:rsidTr="003A1DA0">
        <w:tc>
          <w:tcPr>
            <w:tcW w:w="2283" w:type="dxa"/>
            <w:vAlign w:val="center"/>
          </w:tcPr>
          <w:p w14:paraId="7B038A12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1D4E154" w14:textId="2F8F841D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6ED5390A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4FA398F" w14:textId="77777777" w:rsidR="003A1DA0" w:rsidRPr="00D3538C" w:rsidRDefault="003A1DA0" w:rsidP="00342740"/>
        </w:tc>
        <w:tc>
          <w:tcPr>
            <w:tcW w:w="1465" w:type="dxa"/>
          </w:tcPr>
          <w:p w14:paraId="0E7EDF6B" w14:textId="77777777" w:rsidR="003A1DA0" w:rsidRPr="00D3538C" w:rsidRDefault="003A1DA0" w:rsidP="00342740"/>
        </w:tc>
        <w:tc>
          <w:tcPr>
            <w:tcW w:w="1652" w:type="dxa"/>
          </w:tcPr>
          <w:p w14:paraId="344DD5C0" w14:textId="77777777" w:rsidR="003A1DA0" w:rsidRPr="00D3538C" w:rsidRDefault="003A1DA0" w:rsidP="00342740"/>
        </w:tc>
        <w:tc>
          <w:tcPr>
            <w:tcW w:w="3261" w:type="dxa"/>
          </w:tcPr>
          <w:p w14:paraId="3087D8F0" w14:textId="77777777" w:rsidR="003A1DA0" w:rsidRPr="00D3538C" w:rsidRDefault="003A1DA0" w:rsidP="00342740"/>
        </w:tc>
      </w:tr>
      <w:tr w:rsidR="003A1DA0" w:rsidRPr="00D3538C" w14:paraId="5FD0DDD9" w14:textId="669A394A" w:rsidTr="003A1DA0">
        <w:tc>
          <w:tcPr>
            <w:tcW w:w="2283" w:type="dxa"/>
            <w:vAlign w:val="center"/>
          </w:tcPr>
          <w:p w14:paraId="183B4080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34263409" w14:textId="45286B36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38A70653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7AAA7BCF" w14:textId="77777777" w:rsidR="003A1DA0" w:rsidRPr="00D3538C" w:rsidRDefault="003A1DA0" w:rsidP="00342740"/>
        </w:tc>
        <w:tc>
          <w:tcPr>
            <w:tcW w:w="1465" w:type="dxa"/>
          </w:tcPr>
          <w:p w14:paraId="795CB659" w14:textId="77777777" w:rsidR="003A1DA0" w:rsidRPr="00D3538C" w:rsidRDefault="003A1DA0" w:rsidP="00342740"/>
        </w:tc>
        <w:tc>
          <w:tcPr>
            <w:tcW w:w="1652" w:type="dxa"/>
          </w:tcPr>
          <w:p w14:paraId="74CC61CD" w14:textId="77777777" w:rsidR="003A1DA0" w:rsidRPr="00D3538C" w:rsidRDefault="003A1DA0" w:rsidP="00342740"/>
        </w:tc>
        <w:tc>
          <w:tcPr>
            <w:tcW w:w="3261" w:type="dxa"/>
          </w:tcPr>
          <w:p w14:paraId="4594BE60" w14:textId="77777777" w:rsidR="003A1DA0" w:rsidRPr="00D3538C" w:rsidRDefault="003A1DA0" w:rsidP="00342740"/>
        </w:tc>
      </w:tr>
      <w:tr w:rsidR="003A1DA0" w:rsidRPr="00D3538C" w14:paraId="73ABF788" w14:textId="76583154" w:rsidTr="003A1DA0">
        <w:tc>
          <w:tcPr>
            <w:tcW w:w="2283" w:type="dxa"/>
            <w:vAlign w:val="center"/>
          </w:tcPr>
          <w:p w14:paraId="3549FD56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2889898" w14:textId="074BFDE5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7D52F394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72577869" w14:textId="77777777" w:rsidR="003A1DA0" w:rsidRPr="00D3538C" w:rsidRDefault="003A1DA0" w:rsidP="00342740"/>
        </w:tc>
        <w:tc>
          <w:tcPr>
            <w:tcW w:w="1465" w:type="dxa"/>
          </w:tcPr>
          <w:p w14:paraId="20B359E5" w14:textId="77777777" w:rsidR="003A1DA0" w:rsidRPr="00D3538C" w:rsidRDefault="003A1DA0" w:rsidP="00342740"/>
        </w:tc>
        <w:tc>
          <w:tcPr>
            <w:tcW w:w="1652" w:type="dxa"/>
          </w:tcPr>
          <w:p w14:paraId="1B8C6283" w14:textId="77777777" w:rsidR="003A1DA0" w:rsidRPr="00D3538C" w:rsidRDefault="003A1DA0" w:rsidP="00342740"/>
        </w:tc>
        <w:tc>
          <w:tcPr>
            <w:tcW w:w="3261" w:type="dxa"/>
          </w:tcPr>
          <w:p w14:paraId="30695628" w14:textId="77777777" w:rsidR="003A1DA0" w:rsidRPr="00D3538C" w:rsidRDefault="003A1DA0" w:rsidP="00342740"/>
        </w:tc>
      </w:tr>
      <w:tr w:rsidR="003A1DA0" w:rsidRPr="00D3538C" w14:paraId="658EDEB7" w14:textId="541B1313" w:rsidTr="003A1DA0">
        <w:tc>
          <w:tcPr>
            <w:tcW w:w="2283" w:type="dxa"/>
            <w:vAlign w:val="center"/>
          </w:tcPr>
          <w:p w14:paraId="3E474A92" w14:textId="0B2AA359" w:rsidR="003A1DA0" w:rsidRPr="00D3538C" w:rsidRDefault="003A1DA0" w:rsidP="00342740">
            <w:pPr>
              <w:rPr>
                <w:color w:val="000000"/>
              </w:rPr>
            </w:pPr>
            <w:r w:rsidRPr="00D3538C">
              <w:rPr>
                <w:color w:val="000000"/>
              </w:rPr>
              <w:t>Мероприятие</w:t>
            </w:r>
          </w:p>
        </w:tc>
        <w:tc>
          <w:tcPr>
            <w:tcW w:w="2274" w:type="dxa"/>
            <w:vAlign w:val="center"/>
          </w:tcPr>
          <w:p w14:paraId="50049E27" w14:textId="27326D92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</w:tcPr>
          <w:p w14:paraId="5C341336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4D1DEAD" w14:textId="77777777" w:rsidR="003A1DA0" w:rsidRPr="00D3538C" w:rsidRDefault="003A1DA0" w:rsidP="00342740"/>
        </w:tc>
        <w:tc>
          <w:tcPr>
            <w:tcW w:w="1465" w:type="dxa"/>
          </w:tcPr>
          <w:p w14:paraId="12586772" w14:textId="77777777" w:rsidR="003A1DA0" w:rsidRPr="00D3538C" w:rsidRDefault="003A1DA0" w:rsidP="00342740"/>
        </w:tc>
        <w:tc>
          <w:tcPr>
            <w:tcW w:w="1652" w:type="dxa"/>
          </w:tcPr>
          <w:p w14:paraId="648536A9" w14:textId="77777777" w:rsidR="003A1DA0" w:rsidRPr="00D3538C" w:rsidRDefault="003A1DA0" w:rsidP="00342740"/>
        </w:tc>
        <w:tc>
          <w:tcPr>
            <w:tcW w:w="3261" w:type="dxa"/>
          </w:tcPr>
          <w:p w14:paraId="2DB791E0" w14:textId="77777777" w:rsidR="003A1DA0" w:rsidRPr="00D3538C" w:rsidRDefault="003A1DA0" w:rsidP="00342740"/>
        </w:tc>
      </w:tr>
      <w:tr w:rsidR="003A1DA0" w:rsidRPr="00D3538C" w14:paraId="64533F6E" w14:textId="76640D46" w:rsidTr="003A1DA0">
        <w:tc>
          <w:tcPr>
            <w:tcW w:w="2283" w:type="dxa"/>
            <w:vAlign w:val="center"/>
          </w:tcPr>
          <w:p w14:paraId="52FA94EE" w14:textId="49BA15AA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23042E7" w14:textId="707EC72B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</w:tcPr>
          <w:p w14:paraId="40838CF5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11C3625B" w14:textId="77777777" w:rsidR="003A1DA0" w:rsidRPr="00D3538C" w:rsidRDefault="003A1DA0" w:rsidP="00342740"/>
        </w:tc>
        <w:tc>
          <w:tcPr>
            <w:tcW w:w="1465" w:type="dxa"/>
          </w:tcPr>
          <w:p w14:paraId="0FA0FE40" w14:textId="77777777" w:rsidR="003A1DA0" w:rsidRPr="00D3538C" w:rsidRDefault="003A1DA0" w:rsidP="00342740"/>
        </w:tc>
        <w:tc>
          <w:tcPr>
            <w:tcW w:w="1652" w:type="dxa"/>
          </w:tcPr>
          <w:p w14:paraId="2E4691C7" w14:textId="77777777" w:rsidR="003A1DA0" w:rsidRPr="00D3538C" w:rsidRDefault="003A1DA0" w:rsidP="00342740"/>
        </w:tc>
        <w:tc>
          <w:tcPr>
            <w:tcW w:w="3261" w:type="dxa"/>
          </w:tcPr>
          <w:p w14:paraId="775E1A88" w14:textId="77777777" w:rsidR="003A1DA0" w:rsidRPr="00D3538C" w:rsidRDefault="003A1DA0" w:rsidP="00342740"/>
        </w:tc>
      </w:tr>
      <w:tr w:rsidR="003A1DA0" w:rsidRPr="00D3538C" w14:paraId="23588424" w14:textId="702CC705" w:rsidTr="003A1DA0">
        <w:tc>
          <w:tcPr>
            <w:tcW w:w="2283" w:type="dxa"/>
            <w:vAlign w:val="center"/>
          </w:tcPr>
          <w:p w14:paraId="2BB81504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00B0D53" w14:textId="38DC8362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530AFEF2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67E362ED" w14:textId="77777777" w:rsidR="003A1DA0" w:rsidRPr="00D3538C" w:rsidRDefault="003A1DA0" w:rsidP="00342740"/>
        </w:tc>
        <w:tc>
          <w:tcPr>
            <w:tcW w:w="1465" w:type="dxa"/>
          </w:tcPr>
          <w:p w14:paraId="19571636" w14:textId="77777777" w:rsidR="003A1DA0" w:rsidRPr="00D3538C" w:rsidRDefault="003A1DA0" w:rsidP="00342740"/>
        </w:tc>
        <w:tc>
          <w:tcPr>
            <w:tcW w:w="1652" w:type="dxa"/>
          </w:tcPr>
          <w:p w14:paraId="3CFBCF9D" w14:textId="77777777" w:rsidR="003A1DA0" w:rsidRPr="00D3538C" w:rsidRDefault="003A1DA0" w:rsidP="00342740"/>
        </w:tc>
        <w:tc>
          <w:tcPr>
            <w:tcW w:w="3261" w:type="dxa"/>
          </w:tcPr>
          <w:p w14:paraId="00DBEF26" w14:textId="77777777" w:rsidR="003A1DA0" w:rsidRPr="00D3538C" w:rsidRDefault="003A1DA0" w:rsidP="00342740"/>
        </w:tc>
      </w:tr>
      <w:tr w:rsidR="003A1DA0" w:rsidRPr="00D3538C" w14:paraId="12110F0E" w14:textId="107240AD" w:rsidTr="003A1DA0">
        <w:tc>
          <w:tcPr>
            <w:tcW w:w="2283" w:type="dxa"/>
            <w:vAlign w:val="center"/>
          </w:tcPr>
          <w:p w14:paraId="17542F80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6A39E081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49669CF0" w14:textId="392342AA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009F887F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344136F" w14:textId="77777777" w:rsidR="003A1DA0" w:rsidRPr="00D3538C" w:rsidRDefault="003A1DA0" w:rsidP="00342740"/>
        </w:tc>
        <w:tc>
          <w:tcPr>
            <w:tcW w:w="1465" w:type="dxa"/>
          </w:tcPr>
          <w:p w14:paraId="65AA2BA4" w14:textId="77777777" w:rsidR="003A1DA0" w:rsidRPr="00D3538C" w:rsidRDefault="003A1DA0" w:rsidP="00342740"/>
        </w:tc>
        <w:tc>
          <w:tcPr>
            <w:tcW w:w="1652" w:type="dxa"/>
          </w:tcPr>
          <w:p w14:paraId="4C591F42" w14:textId="77777777" w:rsidR="003A1DA0" w:rsidRPr="00D3538C" w:rsidRDefault="003A1DA0" w:rsidP="00342740"/>
        </w:tc>
        <w:tc>
          <w:tcPr>
            <w:tcW w:w="3261" w:type="dxa"/>
          </w:tcPr>
          <w:p w14:paraId="0A27E559" w14:textId="77777777" w:rsidR="003A1DA0" w:rsidRPr="00D3538C" w:rsidRDefault="003A1DA0" w:rsidP="00342740"/>
        </w:tc>
      </w:tr>
      <w:tr w:rsidR="003A1DA0" w:rsidRPr="00D3538C" w14:paraId="6E09F785" w14:textId="379644A9" w:rsidTr="003A1DA0">
        <w:tc>
          <w:tcPr>
            <w:tcW w:w="2283" w:type="dxa"/>
            <w:vAlign w:val="center"/>
          </w:tcPr>
          <w:p w14:paraId="0EA99E94" w14:textId="0F698E06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1C3539E8" w14:textId="488052A3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40FB3E37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18EA205" w14:textId="77777777" w:rsidR="003A1DA0" w:rsidRPr="00D3538C" w:rsidRDefault="003A1DA0" w:rsidP="00342740"/>
        </w:tc>
        <w:tc>
          <w:tcPr>
            <w:tcW w:w="1465" w:type="dxa"/>
          </w:tcPr>
          <w:p w14:paraId="57EA4BB8" w14:textId="77777777" w:rsidR="003A1DA0" w:rsidRPr="00D3538C" w:rsidRDefault="003A1DA0" w:rsidP="00342740"/>
        </w:tc>
        <w:tc>
          <w:tcPr>
            <w:tcW w:w="1652" w:type="dxa"/>
          </w:tcPr>
          <w:p w14:paraId="5267AAA2" w14:textId="77777777" w:rsidR="003A1DA0" w:rsidRPr="00D3538C" w:rsidRDefault="003A1DA0" w:rsidP="00342740"/>
        </w:tc>
        <w:tc>
          <w:tcPr>
            <w:tcW w:w="3261" w:type="dxa"/>
          </w:tcPr>
          <w:p w14:paraId="1AD4E7DE" w14:textId="77777777" w:rsidR="003A1DA0" w:rsidRPr="00D3538C" w:rsidRDefault="003A1DA0" w:rsidP="00342740"/>
        </w:tc>
      </w:tr>
      <w:tr w:rsidR="003A1DA0" w:rsidRPr="00D3538C" w14:paraId="4CCDF4C8" w14:textId="74CFF0FC" w:rsidTr="003A1DA0">
        <w:tc>
          <w:tcPr>
            <w:tcW w:w="2283" w:type="dxa"/>
            <w:vAlign w:val="center"/>
          </w:tcPr>
          <w:p w14:paraId="01EF6FE7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9A4ADFC" w14:textId="56DE5E39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1DB377D0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9083A30" w14:textId="77777777" w:rsidR="003A1DA0" w:rsidRPr="00D3538C" w:rsidRDefault="003A1DA0" w:rsidP="00342740"/>
        </w:tc>
        <w:tc>
          <w:tcPr>
            <w:tcW w:w="1465" w:type="dxa"/>
          </w:tcPr>
          <w:p w14:paraId="1BACEBD4" w14:textId="77777777" w:rsidR="003A1DA0" w:rsidRPr="00D3538C" w:rsidRDefault="003A1DA0" w:rsidP="00342740"/>
        </w:tc>
        <w:tc>
          <w:tcPr>
            <w:tcW w:w="1652" w:type="dxa"/>
          </w:tcPr>
          <w:p w14:paraId="53DFD3D2" w14:textId="77777777" w:rsidR="003A1DA0" w:rsidRPr="00D3538C" w:rsidRDefault="003A1DA0" w:rsidP="00342740"/>
        </w:tc>
        <w:tc>
          <w:tcPr>
            <w:tcW w:w="3261" w:type="dxa"/>
          </w:tcPr>
          <w:p w14:paraId="685CDC5F" w14:textId="77777777" w:rsidR="003A1DA0" w:rsidRPr="00D3538C" w:rsidRDefault="003A1DA0" w:rsidP="00342740"/>
        </w:tc>
      </w:tr>
      <w:tr w:rsidR="003A1DA0" w:rsidRPr="00D3538C" w14:paraId="348DB0FC" w14:textId="4D7F06D9" w:rsidTr="003A1DA0">
        <w:tc>
          <w:tcPr>
            <w:tcW w:w="2283" w:type="dxa"/>
            <w:vAlign w:val="center"/>
          </w:tcPr>
          <w:p w14:paraId="6CCE1FFB" w14:textId="51273E3C" w:rsidR="003A1DA0" w:rsidRPr="00D3538C" w:rsidRDefault="003A1DA0" w:rsidP="00342740">
            <w:pPr>
              <w:rPr>
                <w:color w:val="000000"/>
              </w:rPr>
            </w:pPr>
            <w:r w:rsidRPr="00D3538C">
              <w:rPr>
                <w:color w:val="000000"/>
              </w:rPr>
              <w:t xml:space="preserve">Комплекс процессных мероприятий </w:t>
            </w:r>
          </w:p>
        </w:tc>
        <w:tc>
          <w:tcPr>
            <w:tcW w:w="2274" w:type="dxa"/>
            <w:vAlign w:val="center"/>
          </w:tcPr>
          <w:p w14:paraId="3AADCF9A" w14:textId="10C01F67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</w:tcPr>
          <w:p w14:paraId="390224AE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224609F8" w14:textId="77777777" w:rsidR="003A1DA0" w:rsidRPr="00D3538C" w:rsidRDefault="003A1DA0" w:rsidP="00342740"/>
        </w:tc>
        <w:tc>
          <w:tcPr>
            <w:tcW w:w="1465" w:type="dxa"/>
          </w:tcPr>
          <w:p w14:paraId="73F93200" w14:textId="77777777" w:rsidR="003A1DA0" w:rsidRPr="00D3538C" w:rsidRDefault="003A1DA0" w:rsidP="00342740"/>
        </w:tc>
        <w:tc>
          <w:tcPr>
            <w:tcW w:w="1652" w:type="dxa"/>
          </w:tcPr>
          <w:p w14:paraId="3A003212" w14:textId="77777777" w:rsidR="003A1DA0" w:rsidRPr="00D3538C" w:rsidRDefault="003A1DA0" w:rsidP="00342740"/>
        </w:tc>
        <w:tc>
          <w:tcPr>
            <w:tcW w:w="3261" w:type="dxa"/>
          </w:tcPr>
          <w:p w14:paraId="1D36809C" w14:textId="77777777" w:rsidR="003A1DA0" w:rsidRPr="00D3538C" w:rsidRDefault="003A1DA0" w:rsidP="00342740"/>
        </w:tc>
      </w:tr>
      <w:tr w:rsidR="003A1DA0" w:rsidRPr="00D3538C" w14:paraId="03979891" w14:textId="4EF0A8FA" w:rsidTr="003A1DA0">
        <w:tc>
          <w:tcPr>
            <w:tcW w:w="2283" w:type="dxa"/>
            <w:vAlign w:val="center"/>
          </w:tcPr>
          <w:p w14:paraId="1088193F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03D419F" w14:textId="412608BE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</w:tcPr>
          <w:p w14:paraId="590B6033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24765A52" w14:textId="77777777" w:rsidR="003A1DA0" w:rsidRPr="00D3538C" w:rsidRDefault="003A1DA0" w:rsidP="00342740"/>
        </w:tc>
        <w:tc>
          <w:tcPr>
            <w:tcW w:w="1465" w:type="dxa"/>
          </w:tcPr>
          <w:p w14:paraId="6B73D4CD" w14:textId="77777777" w:rsidR="003A1DA0" w:rsidRPr="00D3538C" w:rsidRDefault="003A1DA0" w:rsidP="00342740"/>
        </w:tc>
        <w:tc>
          <w:tcPr>
            <w:tcW w:w="1652" w:type="dxa"/>
          </w:tcPr>
          <w:p w14:paraId="55B7B495" w14:textId="77777777" w:rsidR="003A1DA0" w:rsidRPr="00D3538C" w:rsidRDefault="003A1DA0" w:rsidP="00342740"/>
        </w:tc>
        <w:tc>
          <w:tcPr>
            <w:tcW w:w="3261" w:type="dxa"/>
          </w:tcPr>
          <w:p w14:paraId="018F6387" w14:textId="77777777" w:rsidR="003A1DA0" w:rsidRPr="00D3538C" w:rsidRDefault="003A1DA0" w:rsidP="00342740"/>
        </w:tc>
      </w:tr>
      <w:tr w:rsidR="003A1DA0" w:rsidRPr="00D3538C" w14:paraId="7AF13C76" w14:textId="74E9EA50" w:rsidTr="003A1DA0">
        <w:tc>
          <w:tcPr>
            <w:tcW w:w="2283" w:type="dxa"/>
            <w:vAlign w:val="center"/>
          </w:tcPr>
          <w:p w14:paraId="5124F62D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1204FA3C" w14:textId="4CB11283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64009A20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6259EA9" w14:textId="77777777" w:rsidR="003A1DA0" w:rsidRPr="00D3538C" w:rsidRDefault="003A1DA0" w:rsidP="00342740"/>
        </w:tc>
        <w:tc>
          <w:tcPr>
            <w:tcW w:w="1465" w:type="dxa"/>
          </w:tcPr>
          <w:p w14:paraId="6C44757C" w14:textId="77777777" w:rsidR="003A1DA0" w:rsidRPr="00D3538C" w:rsidRDefault="003A1DA0" w:rsidP="00342740"/>
        </w:tc>
        <w:tc>
          <w:tcPr>
            <w:tcW w:w="1652" w:type="dxa"/>
          </w:tcPr>
          <w:p w14:paraId="195C09D0" w14:textId="77777777" w:rsidR="003A1DA0" w:rsidRPr="00D3538C" w:rsidRDefault="003A1DA0" w:rsidP="00342740"/>
        </w:tc>
        <w:tc>
          <w:tcPr>
            <w:tcW w:w="3261" w:type="dxa"/>
          </w:tcPr>
          <w:p w14:paraId="4CCEE8B6" w14:textId="77777777" w:rsidR="003A1DA0" w:rsidRPr="00D3538C" w:rsidRDefault="003A1DA0" w:rsidP="00342740"/>
        </w:tc>
      </w:tr>
      <w:tr w:rsidR="003A1DA0" w:rsidRPr="00D3538C" w14:paraId="3B29CA36" w14:textId="38C277D7" w:rsidTr="003A1DA0">
        <w:tc>
          <w:tcPr>
            <w:tcW w:w="2283" w:type="dxa"/>
            <w:vAlign w:val="center"/>
          </w:tcPr>
          <w:p w14:paraId="428190F9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FA3890E" w14:textId="2601AFB5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3FCDCDCE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55D2B15" w14:textId="77777777" w:rsidR="003A1DA0" w:rsidRPr="00D3538C" w:rsidRDefault="003A1DA0" w:rsidP="00342740"/>
        </w:tc>
        <w:tc>
          <w:tcPr>
            <w:tcW w:w="1465" w:type="dxa"/>
          </w:tcPr>
          <w:p w14:paraId="724A96E6" w14:textId="77777777" w:rsidR="003A1DA0" w:rsidRPr="00D3538C" w:rsidRDefault="003A1DA0" w:rsidP="00342740"/>
        </w:tc>
        <w:tc>
          <w:tcPr>
            <w:tcW w:w="1652" w:type="dxa"/>
          </w:tcPr>
          <w:p w14:paraId="328BE054" w14:textId="77777777" w:rsidR="003A1DA0" w:rsidRPr="00D3538C" w:rsidRDefault="003A1DA0" w:rsidP="00342740"/>
        </w:tc>
        <w:tc>
          <w:tcPr>
            <w:tcW w:w="3261" w:type="dxa"/>
          </w:tcPr>
          <w:p w14:paraId="177C5843" w14:textId="77777777" w:rsidR="003A1DA0" w:rsidRPr="00D3538C" w:rsidRDefault="003A1DA0" w:rsidP="00342740"/>
        </w:tc>
      </w:tr>
      <w:tr w:rsidR="003A1DA0" w:rsidRPr="00D3538C" w14:paraId="4FF021DF" w14:textId="1852BE0F" w:rsidTr="003A1DA0">
        <w:tc>
          <w:tcPr>
            <w:tcW w:w="2283" w:type="dxa"/>
            <w:vAlign w:val="center"/>
          </w:tcPr>
          <w:p w14:paraId="7E96FD69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0184ACB2" w14:textId="095BEBFD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59E1CC67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466B7DE9" w14:textId="77777777" w:rsidR="003A1DA0" w:rsidRPr="00D3538C" w:rsidRDefault="003A1DA0" w:rsidP="00342740"/>
        </w:tc>
        <w:tc>
          <w:tcPr>
            <w:tcW w:w="1465" w:type="dxa"/>
          </w:tcPr>
          <w:p w14:paraId="24CA2791" w14:textId="77777777" w:rsidR="003A1DA0" w:rsidRPr="00D3538C" w:rsidRDefault="003A1DA0" w:rsidP="00342740"/>
        </w:tc>
        <w:tc>
          <w:tcPr>
            <w:tcW w:w="1652" w:type="dxa"/>
          </w:tcPr>
          <w:p w14:paraId="7A5CA9EF" w14:textId="77777777" w:rsidR="003A1DA0" w:rsidRPr="00D3538C" w:rsidRDefault="003A1DA0" w:rsidP="00342740"/>
        </w:tc>
        <w:tc>
          <w:tcPr>
            <w:tcW w:w="3261" w:type="dxa"/>
          </w:tcPr>
          <w:p w14:paraId="3952165F" w14:textId="77777777" w:rsidR="003A1DA0" w:rsidRPr="00D3538C" w:rsidRDefault="003A1DA0" w:rsidP="00342740"/>
        </w:tc>
      </w:tr>
      <w:tr w:rsidR="003A1DA0" w:rsidRPr="00D3538C" w14:paraId="19A18292" w14:textId="1D311AF2" w:rsidTr="003A1DA0">
        <w:tc>
          <w:tcPr>
            <w:tcW w:w="2283" w:type="dxa"/>
            <w:vAlign w:val="center"/>
          </w:tcPr>
          <w:p w14:paraId="0886B781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333A734E" w14:textId="09074432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64664DF3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43C96295" w14:textId="77777777" w:rsidR="003A1DA0" w:rsidRPr="00D3538C" w:rsidRDefault="003A1DA0" w:rsidP="00342740"/>
        </w:tc>
        <w:tc>
          <w:tcPr>
            <w:tcW w:w="1465" w:type="dxa"/>
          </w:tcPr>
          <w:p w14:paraId="1FD7B8E9" w14:textId="77777777" w:rsidR="003A1DA0" w:rsidRPr="00D3538C" w:rsidRDefault="003A1DA0" w:rsidP="00342740"/>
        </w:tc>
        <w:tc>
          <w:tcPr>
            <w:tcW w:w="1652" w:type="dxa"/>
          </w:tcPr>
          <w:p w14:paraId="31DD80C3" w14:textId="77777777" w:rsidR="003A1DA0" w:rsidRPr="00D3538C" w:rsidRDefault="003A1DA0" w:rsidP="00342740"/>
        </w:tc>
        <w:tc>
          <w:tcPr>
            <w:tcW w:w="3261" w:type="dxa"/>
          </w:tcPr>
          <w:p w14:paraId="7FE386FC" w14:textId="77777777" w:rsidR="003A1DA0" w:rsidRPr="00D3538C" w:rsidRDefault="003A1DA0" w:rsidP="00342740"/>
        </w:tc>
      </w:tr>
      <w:tr w:rsidR="003A1DA0" w:rsidRPr="00D3538C" w14:paraId="168BFECB" w14:textId="56BE5FEA" w:rsidTr="003A1DA0">
        <w:tc>
          <w:tcPr>
            <w:tcW w:w="2283" w:type="dxa"/>
            <w:vAlign w:val="center"/>
          </w:tcPr>
          <w:p w14:paraId="48E28089" w14:textId="5941204E" w:rsidR="003A1DA0" w:rsidRPr="00D3538C" w:rsidRDefault="003A1DA0" w:rsidP="00342740">
            <w:pPr>
              <w:rPr>
                <w:color w:val="000000"/>
              </w:rPr>
            </w:pPr>
            <w:r w:rsidRPr="00D3538C">
              <w:rPr>
                <w:color w:val="000000"/>
              </w:rPr>
              <w:t>Мероприятие</w:t>
            </w:r>
          </w:p>
        </w:tc>
        <w:tc>
          <w:tcPr>
            <w:tcW w:w="2274" w:type="dxa"/>
            <w:vAlign w:val="center"/>
          </w:tcPr>
          <w:p w14:paraId="3469F624" w14:textId="5C6EB81C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</w:tcPr>
          <w:p w14:paraId="60148BE8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F483267" w14:textId="77777777" w:rsidR="003A1DA0" w:rsidRPr="00D3538C" w:rsidRDefault="003A1DA0" w:rsidP="00342740"/>
        </w:tc>
        <w:tc>
          <w:tcPr>
            <w:tcW w:w="1465" w:type="dxa"/>
          </w:tcPr>
          <w:p w14:paraId="5FC25B34" w14:textId="77777777" w:rsidR="003A1DA0" w:rsidRPr="00D3538C" w:rsidRDefault="003A1DA0" w:rsidP="00342740"/>
        </w:tc>
        <w:tc>
          <w:tcPr>
            <w:tcW w:w="1652" w:type="dxa"/>
          </w:tcPr>
          <w:p w14:paraId="3E31C62A" w14:textId="77777777" w:rsidR="003A1DA0" w:rsidRPr="00D3538C" w:rsidRDefault="003A1DA0" w:rsidP="00342740"/>
        </w:tc>
        <w:tc>
          <w:tcPr>
            <w:tcW w:w="3261" w:type="dxa"/>
          </w:tcPr>
          <w:p w14:paraId="60728346" w14:textId="77777777" w:rsidR="003A1DA0" w:rsidRPr="00D3538C" w:rsidRDefault="003A1DA0" w:rsidP="00342740"/>
        </w:tc>
      </w:tr>
      <w:tr w:rsidR="003A1DA0" w:rsidRPr="00D3538C" w14:paraId="3174D6BB" w14:textId="24230A85" w:rsidTr="003A1DA0">
        <w:tc>
          <w:tcPr>
            <w:tcW w:w="2283" w:type="dxa"/>
            <w:vAlign w:val="center"/>
          </w:tcPr>
          <w:p w14:paraId="335474B8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4A0E8E82" w14:textId="133FBC92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</w:tcPr>
          <w:p w14:paraId="2B7DFF00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1BAC5A73" w14:textId="77777777" w:rsidR="003A1DA0" w:rsidRPr="00D3538C" w:rsidRDefault="003A1DA0" w:rsidP="00342740"/>
        </w:tc>
        <w:tc>
          <w:tcPr>
            <w:tcW w:w="1465" w:type="dxa"/>
          </w:tcPr>
          <w:p w14:paraId="3E16B123" w14:textId="77777777" w:rsidR="003A1DA0" w:rsidRPr="00D3538C" w:rsidRDefault="003A1DA0" w:rsidP="00342740"/>
        </w:tc>
        <w:tc>
          <w:tcPr>
            <w:tcW w:w="1652" w:type="dxa"/>
          </w:tcPr>
          <w:p w14:paraId="079670DF" w14:textId="77777777" w:rsidR="003A1DA0" w:rsidRPr="00D3538C" w:rsidRDefault="003A1DA0" w:rsidP="00342740"/>
        </w:tc>
        <w:tc>
          <w:tcPr>
            <w:tcW w:w="3261" w:type="dxa"/>
          </w:tcPr>
          <w:p w14:paraId="6F574DFB" w14:textId="77777777" w:rsidR="003A1DA0" w:rsidRPr="00D3538C" w:rsidRDefault="003A1DA0" w:rsidP="00342740"/>
        </w:tc>
      </w:tr>
      <w:tr w:rsidR="003A1DA0" w:rsidRPr="00D3538C" w14:paraId="31EB803F" w14:textId="035782D5" w:rsidTr="003A1DA0">
        <w:tc>
          <w:tcPr>
            <w:tcW w:w="2283" w:type="dxa"/>
            <w:vAlign w:val="center"/>
          </w:tcPr>
          <w:p w14:paraId="58E50DFB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6656484C" w14:textId="0AC653DE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17207DF4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48CB429" w14:textId="77777777" w:rsidR="003A1DA0" w:rsidRPr="00D3538C" w:rsidRDefault="003A1DA0" w:rsidP="00342740"/>
        </w:tc>
        <w:tc>
          <w:tcPr>
            <w:tcW w:w="1465" w:type="dxa"/>
          </w:tcPr>
          <w:p w14:paraId="34E85D6A" w14:textId="77777777" w:rsidR="003A1DA0" w:rsidRPr="00D3538C" w:rsidRDefault="003A1DA0" w:rsidP="00342740"/>
        </w:tc>
        <w:tc>
          <w:tcPr>
            <w:tcW w:w="1652" w:type="dxa"/>
          </w:tcPr>
          <w:p w14:paraId="51548126" w14:textId="77777777" w:rsidR="003A1DA0" w:rsidRPr="00D3538C" w:rsidRDefault="003A1DA0" w:rsidP="00342740"/>
        </w:tc>
        <w:tc>
          <w:tcPr>
            <w:tcW w:w="3261" w:type="dxa"/>
          </w:tcPr>
          <w:p w14:paraId="4F42E78A" w14:textId="77777777" w:rsidR="003A1DA0" w:rsidRPr="00D3538C" w:rsidRDefault="003A1DA0" w:rsidP="00342740"/>
        </w:tc>
      </w:tr>
      <w:tr w:rsidR="003A1DA0" w:rsidRPr="00D3538C" w14:paraId="06478CA4" w14:textId="54B981E2" w:rsidTr="003A1DA0">
        <w:tc>
          <w:tcPr>
            <w:tcW w:w="2283" w:type="dxa"/>
            <w:vAlign w:val="center"/>
          </w:tcPr>
          <w:p w14:paraId="0D04792A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FA8FCDF" w14:textId="19653964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10F9F532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60402E24" w14:textId="77777777" w:rsidR="003A1DA0" w:rsidRPr="00D3538C" w:rsidRDefault="003A1DA0" w:rsidP="00342740"/>
        </w:tc>
        <w:tc>
          <w:tcPr>
            <w:tcW w:w="1465" w:type="dxa"/>
          </w:tcPr>
          <w:p w14:paraId="19371703" w14:textId="77777777" w:rsidR="003A1DA0" w:rsidRPr="00D3538C" w:rsidRDefault="003A1DA0" w:rsidP="00342740"/>
        </w:tc>
        <w:tc>
          <w:tcPr>
            <w:tcW w:w="1652" w:type="dxa"/>
          </w:tcPr>
          <w:p w14:paraId="717A9232" w14:textId="77777777" w:rsidR="003A1DA0" w:rsidRPr="00D3538C" w:rsidRDefault="003A1DA0" w:rsidP="00342740"/>
        </w:tc>
        <w:tc>
          <w:tcPr>
            <w:tcW w:w="3261" w:type="dxa"/>
          </w:tcPr>
          <w:p w14:paraId="6BB89264" w14:textId="77777777" w:rsidR="003A1DA0" w:rsidRPr="00D3538C" w:rsidRDefault="003A1DA0" w:rsidP="00342740"/>
        </w:tc>
      </w:tr>
      <w:tr w:rsidR="003A1DA0" w:rsidRPr="00D3538C" w14:paraId="03261190" w14:textId="22D4F79F" w:rsidTr="003A1DA0">
        <w:tc>
          <w:tcPr>
            <w:tcW w:w="2283" w:type="dxa"/>
            <w:vAlign w:val="center"/>
          </w:tcPr>
          <w:p w14:paraId="07BA111F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082F7542" w14:textId="41C60FE3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1FB211C9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D611753" w14:textId="77777777" w:rsidR="003A1DA0" w:rsidRPr="00D3538C" w:rsidRDefault="003A1DA0" w:rsidP="00342740"/>
        </w:tc>
        <w:tc>
          <w:tcPr>
            <w:tcW w:w="1465" w:type="dxa"/>
          </w:tcPr>
          <w:p w14:paraId="60C893AE" w14:textId="77777777" w:rsidR="003A1DA0" w:rsidRPr="00D3538C" w:rsidRDefault="003A1DA0" w:rsidP="00342740"/>
        </w:tc>
        <w:tc>
          <w:tcPr>
            <w:tcW w:w="1652" w:type="dxa"/>
          </w:tcPr>
          <w:p w14:paraId="09D673D3" w14:textId="77777777" w:rsidR="003A1DA0" w:rsidRPr="00D3538C" w:rsidRDefault="003A1DA0" w:rsidP="00342740"/>
        </w:tc>
        <w:tc>
          <w:tcPr>
            <w:tcW w:w="3261" w:type="dxa"/>
          </w:tcPr>
          <w:p w14:paraId="5F2C5AD0" w14:textId="77777777" w:rsidR="003A1DA0" w:rsidRPr="00D3538C" w:rsidRDefault="003A1DA0" w:rsidP="00342740"/>
        </w:tc>
      </w:tr>
      <w:tr w:rsidR="003A1DA0" w:rsidRPr="00D3538C" w14:paraId="60D4A2BA" w14:textId="43A4C56A" w:rsidTr="003A1DA0">
        <w:tc>
          <w:tcPr>
            <w:tcW w:w="2283" w:type="dxa"/>
            <w:vAlign w:val="center"/>
          </w:tcPr>
          <w:p w14:paraId="73D90208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672FE10B" w14:textId="013191C9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32D951D1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6248B34" w14:textId="77777777" w:rsidR="003A1DA0" w:rsidRPr="00D3538C" w:rsidRDefault="003A1DA0" w:rsidP="00342740"/>
        </w:tc>
        <w:tc>
          <w:tcPr>
            <w:tcW w:w="1465" w:type="dxa"/>
          </w:tcPr>
          <w:p w14:paraId="52FD2048" w14:textId="77777777" w:rsidR="003A1DA0" w:rsidRPr="00D3538C" w:rsidRDefault="003A1DA0" w:rsidP="00342740"/>
        </w:tc>
        <w:tc>
          <w:tcPr>
            <w:tcW w:w="1652" w:type="dxa"/>
          </w:tcPr>
          <w:p w14:paraId="53CC548E" w14:textId="77777777" w:rsidR="003A1DA0" w:rsidRPr="00D3538C" w:rsidRDefault="003A1DA0" w:rsidP="00342740"/>
        </w:tc>
        <w:tc>
          <w:tcPr>
            <w:tcW w:w="3261" w:type="dxa"/>
          </w:tcPr>
          <w:p w14:paraId="233643E8" w14:textId="77777777" w:rsidR="003A1DA0" w:rsidRPr="00D3538C" w:rsidRDefault="003A1DA0" w:rsidP="00342740"/>
        </w:tc>
      </w:tr>
    </w:tbl>
    <w:p w14:paraId="387B0988" w14:textId="77777777" w:rsidR="00F450FF" w:rsidRPr="00D3538C" w:rsidRDefault="00F450FF" w:rsidP="00430078">
      <w:pPr>
        <w:rPr>
          <w:color w:val="000000"/>
        </w:rPr>
      </w:pPr>
    </w:p>
    <w:p w14:paraId="4A1B6334" w14:textId="698B5F48" w:rsidR="00F450FF" w:rsidRPr="00D3538C" w:rsidRDefault="00430078" w:rsidP="00430078">
      <w:pPr>
        <w:rPr>
          <w:color w:val="000000"/>
        </w:rPr>
      </w:pPr>
      <w:r w:rsidRPr="00D3538C">
        <w:rPr>
          <w:color w:val="000000"/>
        </w:rPr>
        <w:t>*Позиция указывается и заполняется при наличии проекта в рамках муниципальной программы.</w:t>
      </w:r>
    </w:p>
    <w:p w14:paraId="6D94E48B" w14:textId="3B3776C9" w:rsidR="003A1DA0" w:rsidRPr="00D3538C" w:rsidRDefault="003A1DA0" w:rsidP="00430078">
      <w:pPr>
        <w:rPr>
          <w:color w:val="000000"/>
        </w:rPr>
      </w:pPr>
      <w:r w:rsidRPr="00D3538C">
        <w:rPr>
          <w:color w:val="000000"/>
        </w:rPr>
        <w:t xml:space="preserve">** степень выполнения программы (проведены конкурсы, определены победители, заключены контракты на сумму и т.п.) и результаты выполнения программы (произведена поставка оборудования, ед.; произведен ремонт дорог, км; предоставлено кв. м жилья и т.д.). В случае невыполнения или несвоевременного выполнения указать причины </w:t>
      </w:r>
    </w:p>
    <w:p w14:paraId="0C2223DA" w14:textId="77777777" w:rsidR="003A1DA0" w:rsidRPr="00D3538C" w:rsidRDefault="003A1DA0" w:rsidP="00430078">
      <w:pPr>
        <w:rPr>
          <w:color w:val="000000"/>
        </w:rPr>
      </w:pPr>
    </w:p>
    <w:p w14:paraId="0F794ACE" w14:textId="77777777" w:rsidR="003A1DA0" w:rsidRPr="00D3538C" w:rsidRDefault="003A1DA0" w:rsidP="00430078">
      <w:pPr>
        <w:rPr>
          <w:color w:val="000000"/>
        </w:rPr>
      </w:pPr>
    </w:p>
    <w:p w14:paraId="707EE7D4" w14:textId="14C61DFE" w:rsidR="00F450FF" w:rsidRPr="00D3538C" w:rsidRDefault="00430078" w:rsidP="00430078">
      <w:pPr>
        <w:rPr>
          <w:color w:val="000000"/>
        </w:rPr>
      </w:pPr>
      <w:r w:rsidRPr="00D3538C">
        <w:rPr>
          <w:color w:val="000000"/>
        </w:rPr>
        <w:t xml:space="preserve">Исполнитель: </w:t>
      </w:r>
    </w:p>
    <w:p w14:paraId="6D89E375" w14:textId="77777777" w:rsidR="00342740" w:rsidRPr="00D3538C" w:rsidRDefault="00430078" w:rsidP="00F450FF">
      <w:pPr>
        <w:rPr>
          <w:color w:val="000000"/>
        </w:rPr>
      </w:pPr>
      <w:r w:rsidRPr="00D3538C">
        <w:rPr>
          <w:color w:val="000000"/>
        </w:rPr>
        <w:t>____________ ______________ ________________</w:t>
      </w:r>
    </w:p>
    <w:p w14:paraId="105E8F64" w14:textId="697BDC4C" w:rsidR="00342740" w:rsidRPr="00D3538C" w:rsidRDefault="00430078" w:rsidP="00F450FF">
      <w:pPr>
        <w:rPr>
          <w:color w:val="000000"/>
        </w:rPr>
      </w:pPr>
      <w:r w:rsidRPr="00D3538C">
        <w:rPr>
          <w:color w:val="000000"/>
        </w:rPr>
        <w:t>Должность</w:t>
      </w:r>
      <w:r w:rsidR="003A1DA0" w:rsidRPr="00D3538C">
        <w:rPr>
          <w:color w:val="000000"/>
        </w:rPr>
        <w:t xml:space="preserve"> / </w:t>
      </w:r>
      <w:r w:rsidRPr="00D3538C">
        <w:rPr>
          <w:color w:val="000000"/>
        </w:rPr>
        <w:t>подпись</w:t>
      </w:r>
      <w:r w:rsidR="003A1DA0" w:rsidRPr="00D3538C">
        <w:rPr>
          <w:color w:val="000000"/>
        </w:rPr>
        <w:t xml:space="preserve"> /</w:t>
      </w:r>
      <w:r w:rsidRPr="00D3538C">
        <w:rPr>
          <w:color w:val="000000"/>
        </w:rPr>
        <w:t>Ф.И.О.</w:t>
      </w:r>
    </w:p>
    <w:p w14:paraId="6C93BE7D" w14:textId="27695E97" w:rsidR="00F450FF" w:rsidRPr="00D3538C" w:rsidRDefault="00F450FF" w:rsidP="00F450FF">
      <w:pPr>
        <w:rPr>
          <w:color w:val="000000"/>
        </w:rPr>
      </w:pPr>
      <w:r w:rsidRPr="00D3538C">
        <w:rPr>
          <w:color w:val="000000"/>
        </w:rPr>
        <w:t>Телефон</w:t>
      </w:r>
    </w:p>
    <w:p w14:paraId="499D63D1" w14:textId="09EC808E" w:rsidR="00F450FF" w:rsidRPr="00D3538C" w:rsidRDefault="00F450FF" w:rsidP="00430078">
      <w:pPr>
        <w:rPr>
          <w:color w:val="000000"/>
        </w:rPr>
      </w:pPr>
    </w:p>
    <w:p w14:paraId="510C834E" w14:textId="786A4179" w:rsidR="003A1DA0" w:rsidRPr="00D3538C" w:rsidRDefault="003A1DA0" w:rsidP="00430078">
      <w:pPr>
        <w:rPr>
          <w:color w:val="000000"/>
        </w:rPr>
      </w:pPr>
    </w:p>
    <w:p w14:paraId="1F5EC6A8" w14:textId="11F7CCB6" w:rsidR="003A1DA0" w:rsidRPr="00D3538C" w:rsidRDefault="003A1DA0" w:rsidP="00430078">
      <w:pPr>
        <w:rPr>
          <w:color w:val="000000"/>
        </w:rPr>
      </w:pPr>
    </w:p>
    <w:p w14:paraId="6A752600" w14:textId="77777777" w:rsidR="003A1DA0" w:rsidRPr="00D3538C" w:rsidRDefault="003A1DA0" w:rsidP="00430078">
      <w:pPr>
        <w:rPr>
          <w:color w:val="000000"/>
        </w:rPr>
      </w:pPr>
    </w:p>
    <w:p w14:paraId="448A9938" w14:textId="77777777" w:rsidR="003A1DA0" w:rsidRPr="00D3538C" w:rsidRDefault="003A1DA0" w:rsidP="003A1DA0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538C">
        <w:rPr>
          <w:sz w:val="28"/>
          <w:szCs w:val="28"/>
        </w:rPr>
        <w:t xml:space="preserve">Заместитель главы города </w:t>
      </w:r>
    </w:p>
    <w:p w14:paraId="1424C15A" w14:textId="77777777" w:rsidR="003A1DA0" w:rsidRPr="00D3538C" w:rsidRDefault="003A1DA0" w:rsidP="003A1DA0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538C">
        <w:rPr>
          <w:sz w:val="28"/>
          <w:szCs w:val="28"/>
        </w:rPr>
        <w:t>по экономическим вопросам                                                                                                                             Л.В. Ермилова</w:t>
      </w:r>
    </w:p>
    <w:p w14:paraId="32AD7C69" w14:textId="77777777" w:rsidR="003A1DA0" w:rsidRPr="00D3538C" w:rsidRDefault="003A1DA0" w:rsidP="00430078">
      <w:pPr>
        <w:rPr>
          <w:color w:val="000000"/>
        </w:rPr>
      </w:pPr>
    </w:p>
    <w:p w14:paraId="7F6E9F50" w14:textId="77777777" w:rsidR="003A1DA0" w:rsidRPr="00D3538C" w:rsidRDefault="003A1DA0" w:rsidP="00F450FF">
      <w:pPr>
        <w:jc w:val="right"/>
        <w:rPr>
          <w:color w:val="000000"/>
        </w:rPr>
      </w:pPr>
    </w:p>
    <w:p w14:paraId="04DF6C78" w14:textId="77777777" w:rsidR="003A1DA0" w:rsidRPr="00D3538C" w:rsidRDefault="003A1DA0" w:rsidP="00F450FF">
      <w:pPr>
        <w:jc w:val="right"/>
        <w:rPr>
          <w:color w:val="000000"/>
        </w:rPr>
      </w:pPr>
    </w:p>
    <w:p w14:paraId="5CCFC94A" w14:textId="77777777" w:rsidR="003A1DA0" w:rsidRPr="00D3538C" w:rsidRDefault="003A1DA0" w:rsidP="00F450FF">
      <w:pPr>
        <w:jc w:val="right"/>
        <w:rPr>
          <w:color w:val="000000"/>
        </w:rPr>
      </w:pPr>
    </w:p>
    <w:p w14:paraId="3E3B296C" w14:textId="77777777" w:rsidR="003A1DA0" w:rsidRPr="00D3538C" w:rsidRDefault="003A1DA0" w:rsidP="00F450FF">
      <w:pPr>
        <w:jc w:val="right"/>
        <w:rPr>
          <w:color w:val="000000"/>
        </w:rPr>
      </w:pPr>
    </w:p>
    <w:p w14:paraId="6D177AB3" w14:textId="53AAA562" w:rsidR="00E902A4" w:rsidRPr="00D3538C" w:rsidRDefault="00E902A4" w:rsidP="003A1DA0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/>
        </w:rPr>
        <w:sectPr w:rsidR="00E902A4" w:rsidRPr="00D3538C" w:rsidSect="00A05F89">
          <w:pgSz w:w="16838" w:h="11906" w:orient="landscape"/>
          <w:pgMar w:top="993" w:right="1134" w:bottom="851" w:left="1134" w:header="720" w:footer="720" w:gutter="0"/>
          <w:cols w:space="720"/>
          <w:docGrid w:linePitch="326" w:charSpace="-8193"/>
        </w:sectPr>
      </w:pPr>
    </w:p>
    <w:p w14:paraId="47ACB7E0" w14:textId="456A5554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D3538C">
        <w:rPr>
          <w:sz w:val="28"/>
          <w:szCs w:val="28"/>
        </w:rPr>
        <w:lastRenderedPageBreak/>
        <w:t xml:space="preserve">                                         </w:t>
      </w:r>
    </w:p>
    <w:p w14:paraId="4816E22B" w14:textId="5B9B5B39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outlineLvl w:val="1"/>
      </w:pPr>
      <w:r w:rsidRPr="00D3538C">
        <w:t xml:space="preserve">Приложение № </w:t>
      </w:r>
      <w:r w:rsidR="00A21A71">
        <w:t>5</w:t>
      </w:r>
    </w:p>
    <w:p w14:paraId="7DF60278" w14:textId="3CE9A9FD" w:rsidR="001D7E12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 xml:space="preserve">к Положению о порядке разработки, </w:t>
      </w:r>
    </w:p>
    <w:p w14:paraId="61C9BF4F" w14:textId="77777777" w:rsidR="001D7E12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 xml:space="preserve">реализации и оценки эффективности </w:t>
      </w:r>
    </w:p>
    <w:p w14:paraId="13BD3482" w14:textId="77777777" w:rsidR="001D7E12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>муниципальных программ</w:t>
      </w:r>
    </w:p>
    <w:p w14:paraId="43B6C7BA" w14:textId="5C942DE6" w:rsidR="009F2053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>Прокопьевского городского округа</w:t>
      </w:r>
    </w:p>
    <w:p w14:paraId="5618F4D3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751CB8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DB7F0F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538C">
        <w:rPr>
          <w:sz w:val="26"/>
          <w:szCs w:val="26"/>
        </w:rPr>
        <w:t>Лист согласования отчета о реализации</w:t>
      </w:r>
    </w:p>
    <w:p w14:paraId="70A62F79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538C">
        <w:rPr>
          <w:sz w:val="26"/>
          <w:szCs w:val="26"/>
        </w:rPr>
        <w:t>муниципальной программы Прокопьевского городского округа</w:t>
      </w:r>
    </w:p>
    <w:p w14:paraId="32782AAC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</w:pPr>
      <w:r w:rsidRPr="00D3538C">
        <w:t>____________________________________________________________</w:t>
      </w:r>
    </w:p>
    <w:p w14:paraId="4709C9BF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</w:pPr>
      <w:r w:rsidRPr="00D3538C">
        <w:t>(наименование муниципальной программы Прокопьевского городского округа)</w:t>
      </w:r>
    </w:p>
    <w:p w14:paraId="5D8D863E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D3538C">
        <w:t>за ________ год</w:t>
      </w:r>
    </w:p>
    <w:p w14:paraId="1963DAE8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W w:w="1008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2632"/>
        <w:gridCol w:w="2268"/>
        <w:gridCol w:w="1417"/>
        <w:gridCol w:w="840"/>
        <w:gridCol w:w="1525"/>
        <w:gridCol w:w="983"/>
      </w:tblGrid>
      <w:tr w:rsidR="009F2053" w:rsidRPr="00D3538C" w14:paraId="5E03F4F1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BCB7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N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886E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Наименование составляющей части отчета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B689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Согласующий орган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5FB1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Отметка о согласовании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CC71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Дата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B4EF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Ф.И.О., должность согласующего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234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Подпись</w:t>
            </w:r>
          </w:p>
        </w:tc>
      </w:tr>
      <w:tr w:rsidR="009F2053" w:rsidRPr="00D3538C" w14:paraId="2443F55A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AA73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1.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E302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Отчет об объеме финансовых ресурсов муниципальной программы Прокопьевского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8669" w14:textId="74567EA1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Финансовое управление </w:t>
            </w:r>
            <w:r w:rsidR="007B61F8" w:rsidRPr="00D3538C">
              <w:t xml:space="preserve">администрации </w:t>
            </w:r>
            <w:r w:rsidRPr="00D3538C">
              <w:t>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5D50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8096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A8A7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BDF3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9F2053" w:rsidRPr="00D3538C" w14:paraId="06FE545B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3F5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2.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7E37" w14:textId="48A2EE74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Отчет о достижении значений целевых показателей муниципальной программы Прокопьевского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D1C1" w14:textId="740673BC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Отдел </w:t>
            </w:r>
            <w:r w:rsidR="007B61F8" w:rsidRPr="00D3538C">
              <w:t xml:space="preserve">экономического развития и инвестиций </w:t>
            </w:r>
            <w:r w:rsidRPr="00D3538C">
              <w:t>администрации 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C7C9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285C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300F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72CE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9F2053" w:rsidRPr="00D3538C" w14:paraId="70FC0907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E2E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3.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7CF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Расчет оценки эффективности муниципальной программы Прокопьевского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9B32" w14:textId="282201EB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Отдел </w:t>
            </w:r>
            <w:r w:rsidR="007B61F8" w:rsidRPr="00D3538C">
              <w:t xml:space="preserve">экономического развития и инвестиций </w:t>
            </w:r>
            <w:r w:rsidRPr="00D3538C">
              <w:t>администрации 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9EF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10E0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275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C0E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9F2053" w:rsidRPr="00D3538C" w14:paraId="1C227DED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55F2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4.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D6E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Пояснительная записка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C896" w14:textId="75FD5346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Отдел </w:t>
            </w:r>
            <w:r w:rsidR="007B61F8" w:rsidRPr="00D3538C">
              <w:t xml:space="preserve">экономического развития и инвестиций </w:t>
            </w:r>
            <w:r w:rsidRPr="00D3538C">
              <w:t>администрации 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0194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5181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60F6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7F7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</w:tbl>
    <w:p w14:paraId="7245BF71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CE43CA" w14:textId="77777777" w:rsidR="009F2053" w:rsidRPr="00D3538C" w:rsidRDefault="009F2053" w:rsidP="00B21D88">
      <w:pPr>
        <w:pStyle w:val="ConsPlusNonformat"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p w14:paraId="47B85476" w14:textId="77777777" w:rsidR="007B61F8" w:rsidRPr="00D3538C" w:rsidRDefault="007B61F8" w:rsidP="00B21D88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538C">
        <w:rPr>
          <w:sz w:val="28"/>
          <w:szCs w:val="28"/>
        </w:rPr>
        <w:t xml:space="preserve">Заместитель главы города </w:t>
      </w:r>
    </w:p>
    <w:p w14:paraId="0E081A9F" w14:textId="75D42B68" w:rsidR="007B61F8" w:rsidRPr="00F510F1" w:rsidRDefault="007B61F8" w:rsidP="00B21D88">
      <w:pPr>
        <w:tabs>
          <w:tab w:val="left" w:pos="709"/>
        </w:tabs>
        <w:autoSpaceDE w:val="0"/>
        <w:autoSpaceDN w:val="0"/>
        <w:adjustRightInd w:val="0"/>
        <w:jc w:val="both"/>
      </w:pPr>
      <w:r w:rsidRPr="00D3538C">
        <w:rPr>
          <w:sz w:val="28"/>
          <w:szCs w:val="28"/>
        </w:rPr>
        <w:t xml:space="preserve">по экономическим вопросам                                                   </w:t>
      </w:r>
      <w:r w:rsidR="000A16DB" w:rsidRPr="00D3538C">
        <w:rPr>
          <w:sz w:val="28"/>
          <w:szCs w:val="28"/>
        </w:rPr>
        <w:t xml:space="preserve">           </w:t>
      </w:r>
      <w:r w:rsidRPr="00D3538C">
        <w:rPr>
          <w:sz w:val="28"/>
          <w:szCs w:val="28"/>
        </w:rPr>
        <w:t xml:space="preserve">           Л.В. Ермилова</w:t>
      </w:r>
    </w:p>
    <w:p w14:paraId="5DEE5D3A" w14:textId="77777777" w:rsidR="009F2053" w:rsidRDefault="009F2053" w:rsidP="00B21D88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F2053" w:rsidSect="00030502">
      <w:pgSz w:w="11906" w:h="16838" w:code="9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BE7AE" w14:textId="77777777" w:rsidR="00B519AC" w:rsidRDefault="00B519AC" w:rsidP="004C31E9">
      <w:r>
        <w:separator/>
      </w:r>
    </w:p>
  </w:endnote>
  <w:endnote w:type="continuationSeparator" w:id="0">
    <w:p w14:paraId="435BD8D9" w14:textId="77777777" w:rsidR="00B519AC" w:rsidRDefault="00B519AC" w:rsidP="004C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577534"/>
      <w:docPartObj>
        <w:docPartGallery w:val="Page Numbers (Bottom of Page)"/>
        <w:docPartUnique/>
      </w:docPartObj>
    </w:sdtPr>
    <w:sdtEndPr/>
    <w:sdtContent>
      <w:p w14:paraId="532C40CF" w14:textId="3641B25E" w:rsidR="00926983" w:rsidRDefault="009269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AA747E" w14:textId="77777777" w:rsidR="00926983" w:rsidRDefault="0092698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AF8FF" w14:textId="77777777" w:rsidR="00B519AC" w:rsidRDefault="00B519AC" w:rsidP="004C31E9">
      <w:r>
        <w:separator/>
      </w:r>
    </w:p>
  </w:footnote>
  <w:footnote w:type="continuationSeparator" w:id="0">
    <w:p w14:paraId="0B14E859" w14:textId="77777777" w:rsidR="00B519AC" w:rsidRDefault="00B519AC" w:rsidP="004C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hint="default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" w15:restartNumberingAfterBreak="0">
    <w:nsid w:val="0CEC7104"/>
    <w:multiLevelType w:val="hybridMultilevel"/>
    <w:tmpl w:val="9AC4F9CE"/>
    <w:lvl w:ilvl="0" w:tplc="D768301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92488B"/>
    <w:multiLevelType w:val="multilevel"/>
    <w:tmpl w:val="667ABD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16863570"/>
    <w:multiLevelType w:val="multilevel"/>
    <w:tmpl w:val="7AB2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66DF5"/>
    <w:multiLevelType w:val="multilevel"/>
    <w:tmpl w:val="AD1212A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6" w15:restartNumberingAfterBreak="0">
    <w:nsid w:val="286305B3"/>
    <w:multiLevelType w:val="hybridMultilevel"/>
    <w:tmpl w:val="DAFEF45A"/>
    <w:lvl w:ilvl="0" w:tplc="925A1466">
      <w:start w:val="2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34240B16"/>
    <w:multiLevelType w:val="hybridMultilevel"/>
    <w:tmpl w:val="1056210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8" w15:restartNumberingAfterBreak="0">
    <w:nsid w:val="386400E4"/>
    <w:multiLevelType w:val="hybridMultilevel"/>
    <w:tmpl w:val="CB1C64B2"/>
    <w:lvl w:ilvl="0" w:tplc="A62692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051EDE"/>
    <w:multiLevelType w:val="multilevel"/>
    <w:tmpl w:val="DF6E2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8D3621A"/>
    <w:multiLevelType w:val="hybridMultilevel"/>
    <w:tmpl w:val="B4E4FE80"/>
    <w:lvl w:ilvl="0" w:tplc="21F2C4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9F30C12"/>
    <w:multiLevelType w:val="multilevel"/>
    <w:tmpl w:val="A0EE5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5B395F40"/>
    <w:multiLevelType w:val="hybridMultilevel"/>
    <w:tmpl w:val="08B66F10"/>
    <w:lvl w:ilvl="0" w:tplc="C436D328">
      <w:start w:val="1"/>
      <w:numFmt w:val="bullet"/>
      <w:lvlText w:val="˗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5CD8252C"/>
    <w:multiLevelType w:val="hybridMultilevel"/>
    <w:tmpl w:val="0772DEE6"/>
    <w:lvl w:ilvl="0" w:tplc="6C126514">
      <w:start w:val="3"/>
      <w:numFmt w:val="bullet"/>
      <w:lvlText w:val=""/>
      <w:lvlJc w:val="left"/>
      <w:pPr>
        <w:ind w:left="10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4" w15:restartNumberingAfterBreak="0">
    <w:nsid w:val="5F37151E"/>
    <w:multiLevelType w:val="hybridMultilevel"/>
    <w:tmpl w:val="EDBAA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F81309E"/>
    <w:multiLevelType w:val="hybridMultilevel"/>
    <w:tmpl w:val="AA4EEB8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63D10A17"/>
    <w:multiLevelType w:val="hybridMultilevel"/>
    <w:tmpl w:val="955A3B56"/>
    <w:lvl w:ilvl="0" w:tplc="6226D7D4">
      <w:start w:val="1"/>
      <w:numFmt w:val="decimal"/>
      <w:lvlText w:val="%1."/>
      <w:lvlJc w:val="center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45B4C14"/>
    <w:multiLevelType w:val="hybridMultilevel"/>
    <w:tmpl w:val="AE30EE8E"/>
    <w:lvl w:ilvl="0" w:tplc="64489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43B46">
      <w:numFmt w:val="none"/>
      <w:lvlText w:val=""/>
      <w:lvlJc w:val="left"/>
      <w:pPr>
        <w:tabs>
          <w:tab w:val="num" w:pos="360"/>
        </w:tabs>
      </w:pPr>
    </w:lvl>
    <w:lvl w:ilvl="2" w:tplc="6016C5EA">
      <w:numFmt w:val="none"/>
      <w:lvlText w:val=""/>
      <w:lvlJc w:val="left"/>
      <w:pPr>
        <w:tabs>
          <w:tab w:val="num" w:pos="360"/>
        </w:tabs>
      </w:pPr>
    </w:lvl>
    <w:lvl w:ilvl="3" w:tplc="54C813E4">
      <w:numFmt w:val="none"/>
      <w:lvlText w:val=""/>
      <w:lvlJc w:val="left"/>
      <w:pPr>
        <w:tabs>
          <w:tab w:val="num" w:pos="360"/>
        </w:tabs>
      </w:pPr>
    </w:lvl>
    <w:lvl w:ilvl="4" w:tplc="511AA3E8">
      <w:numFmt w:val="none"/>
      <w:lvlText w:val=""/>
      <w:lvlJc w:val="left"/>
      <w:pPr>
        <w:tabs>
          <w:tab w:val="num" w:pos="360"/>
        </w:tabs>
      </w:pPr>
    </w:lvl>
    <w:lvl w:ilvl="5" w:tplc="A894DE9E">
      <w:numFmt w:val="none"/>
      <w:lvlText w:val=""/>
      <w:lvlJc w:val="left"/>
      <w:pPr>
        <w:tabs>
          <w:tab w:val="num" w:pos="360"/>
        </w:tabs>
      </w:pPr>
    </w:lvl>
    <w:lvl w:ilvl="6" w:tplc="E168D2FE">
      <w:numFmt w:val="none"/>
      <w:lvlText w:val=""/>
      <w:lvlJc w:val="left"/>
      <w:pPr>
        <w:tabs>
          <w:tab w:val="num" w:pos="360"/>
        </w:tabs>
      </w:pPr>
    </w:lvl>
    <w:lvl w:ilvl="7" w:tplc="FD684440">
      <w:numFmt w:val="none"/>
      <w:lvlText w:val=""/>
      <w:lvlJc w:val="left"/>
      <w:pPr>
        <w:tabs>
          <w:tab w:val="num" w:pos="360"/>
        </w:tabs>
      </w:pPr>
    </w:lvl>
    <w:lvl w:ilvl="8" w:tplc="9FD0630A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67F26C18"/>
    <w:multiLevelType w:val="multilevel"/>
    <w:tmpl w:val="DAFEF45A"/>
    <w:lvl w:ilvl="0">
      <w:start w:val="2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6A3710C7"/>
    <w:multiLevelType w:val="hybridMultilevel"/>
    <w:tmpl w:val="37DE98D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D25E79"/>
    <w:multiLevelType w:val="hybridMultilevel"/>
    <w:tmpl w:val="65B2DEAA"/>
    <w:lvl w:ilvl="0" w:tplc="98BCC9AC">
      <w:start w:val="1"/>
      <w:numFmt w:val="decimal"/>
      <w:lvlText w:val="%1."/>
      <w:lvlJc w:val="center"/>
      <w:pPr>
        <w:ind w:left="1287" w:hanging="360"/>
      </w:pPr>
      <w:rPr>
        <w:rFonts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3973E79"/>
    <w:multiLevelType w:val="hybridMultilevel"/>
    <w:tmpl w:val="4E5A3D62"/>
    <w:lvl w:ilvl="0" w:tplc="695446BE">
      <w:start w:val="2"/>
      <w:numFmt w:val="decimal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2049449293">
    <w:abstractNumId w:val="11"/>
  </w:num>
  <w:num w:numId="2" w16cid:durableId="2052223437">
    <w:abstractNumId w:val="15"/>
  </w:num>
  <w:num w:numId="3" w16cid:durableId="687873278">
    <w:abstractNumId w:val="5"/>
  </w:num>
  <w:num w:numId="4" w16cid:durableId="1666125298">
    <w:abstractNumId w:val="3"/>
  </w:num>
  <w:num w:numId="5" w16cid:durableId="842818112">
    <w:abstractNumId w:val="2"/>
  </w:num>
  <w:num w:numId="6" w16cid:durableId="1070231814">
    <w:abstractNumId w:val="17"/>
  </w:num>
  <w:num w:numId="7" w16cid:durableId="2059159534">
    <w:abstractNumId w:val="19"/>
  </w:num>
  <w:num w:numId="8" w16cid:durableId="788935049">
    <w:abstractNumId w:val="16"/>
  </w:num>
  <w:num w:numId="9" w16cid:durableId="713773265">
    <w:abstractNumId w:val="10"/>
  </w:num>
  <w:num w:numId="10" w16cid:durableId="511725324">
    <w:abstractNumId w:val="20"/>
  </w:num>
  <w:num w:numId="11" w16cid:durableId="1174806369">
    <w:abstractNumId w:val="14"/>
  </w:num>
  <w:num w:numId="12" w16cid:durableId="23337442">
    <w:abstractNumId w:val="6"/>
  </w:num>
  <w:num w:numId="13" w16cid:durableId="1557426307">
    <w:abstractNumId w:val="18"/>
  </w:num>
  <w:num w:numId="14" w16cid:durableId="586429094">
    <w:abstractNumId w:val="7"/>
  </w:num>
  <w:num w:numId="15" w16cid:durableId="965742569">
    <w:abstractNumId w:val="21"/>
  </w:num>
  <w:num w:numId="16" w16cid:durableId="142504706">
    <w:abstractNumId w:val="13"/>
  </w:num>
  <w:num w:numId="17" w16cid:durableId="337587828">
    <w:abstractNumId w:val="12"/>
  </w:num>
  <w:num w:numId="18" w16cid:durableId="557515737">
    <w:abstractNumId w:val="8"/>
  </w:num>
  <w:num w:numId="19" w16cid:durableId="1396783439">
    <w:abstractNumId w:val="9"/>
  </w:num>
  <w:num w:numId="20" w16cid:durableId="1927155552">
    <w:abstractNumId w:val="0"/>
  </w:num>
  <w:num w:numId="21" w16cid:durableId="1938097672">
    <w:abstractNumId w:val="1"/>
  </w:num>
  <w:num w:numId="22" w16cid:durableId="7107643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851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FC"/>
    <w:rsid w:val="000012B0"/>
    <w:rsid w:val="00003B17"/>
    <w:rsid w:val="00006422"/>
    <w:rsid w:val="00012F50"/>
    <w:rsid w:val="00015FAC"/>
    <w:rsid w:val="000167CB"/>
    <w:rsid w:val="00021D43"/>
    <w:rsid w:val="00030502"/>
    <w:rsid w:val="00032313"/>
    <w:rsid w:val="0003261C"/>
    <w:rsid w:val="00032BB6"/>
    <w:rsid w:val="00047BC3"/>
    <w:rsid w:val="00055A2B"/>
    <w:rsid w:val="00062AC2"/>
    <w:rsid w:val="000636DB"/>
    <w:rsid w:val="00064A42"/>
    <w:rsid w:val="00072A38"/>
    <w:rsid w:val="00074B07"/>
    <w:rsid w:val="00076390"/>
    <w:rsid w:val="00081E71"/>
    <w:rsid w:val="000825DC"/>
    <w:rsid w:val="00084AF2"/>
    <w:rsid w:val="00085B5F"/>
    <w:rsid w:val="00092CF6"/>
    <w:rsid w:val="00092F11"/>
    <w:rsid w:val="000A16DB"/>
    <w:rsid w:val="000A38DC"/>
    <w:rsid w:val="000A4422"/>
    <w:rsid w:val="000A78E3"/>
    <w:rsid w:val="000B218B"/>
    <w:rsid w:val="000B676F"/>
    <w:rsid w:val="000C126E"/>
    <w:rsid w:val="000D2FB0"/>
    <w:rsid w:val="000D60E8"/>
    <w:rsid w:val="000E08CB"/>
    <w:rsid w:val="000E5FE9"/>
    <w:rsid w:val="000F4065"/>
    <w:rsid w:val="000F4BD4"/>
    <w:rsid w:val="000F514C"/>
    <w:rsid w:val="0010213A"/>
    <w:rsid w:val="00104238"/>
    <w:rsid w:val="001106D8"/>
    <w:rsid w:val="00121590"/>
    <w:rsid w:val="00123FCF"/>
    <w:rsid w:val="00125880"/>
    <w:rsid w:val="00125C07"/>
    <w:rsid w:val="001263FA"/>
    <w:rsid w:val="00132EC5"/>
    <w:rsid w:val="001364EB"/>
    <w:rsid w:val="0014653E"/>
    <w:rsid w:val="001475EA"/>
    <w:rsid w:val="0015008D"/>
    <w:rsid w:val="0015183C"/>
    <w:rsid w:val="00161FF4"/>
    <w:rsid w:val="00163F3B"/>
    <w:rsid w:val="00186DC1"/>
    <w:rsid w:val="001872A6"/>
    <w:rsid w:val="001949BA"/>
    <w:rsid w:val="00195B25"/>
    <w:rsid w:val="001B7FDA"/>
    <w:rsid w:val="001C1F46"/>
    <w:rsid w:val="001C267B"/>
    <w:rsid w:val="001C3C6D"/>
    <w:rsid w:val="001D0A5B"/>
    <w:rsid w:val="001D19F2"/>
    <w:rsid w:val="001D7E12"/>
    <w:rsid w:val="001E1540"/>
    <w:rsid w:val="001F1A0B"/>
    <w:rsid w:val="001F489A"/>
    <w:rsid w:val="001F7C77"/>
    <w:rsid w:val="0020254F"/>
    <w:rsid w:val="002047EF"/>
    <w:rsid w:val="00204831"/>
    <w:rsid w:val="00206127"/>
    <w:rsid w:val="002165F1"/>
    <w:rsid w:val="00217DA2"/>
    <w:rsid w:val="00220905"/>
    <w:rsid w:val="00221D07"/>
    <w:rsid w:val="002243F4"/>
    <w:rsid w:val="00224FD9"/>
    <w:rsid w:val="00227F7A"/>
    <w:rsid w:val="00240467"/>
    <w:rsid w:val="002446F4"/>
    <w:rsid w:val="002464BE"/>
    <w:rsid w:val="002475E9"/>
    <w:rsid w:val="00247A97"/>
    <w:rsid w:val="00250E0B"/>
    <w:rsid w:val="00254225"/>
    <w:rsid w:val="00267CB8"/>
    <w:rsid w:val="002744D9"/>
    <w:rsid w:val="00274699"/>
    <w:rsid w:val="002775EB"/>
    <w:rsid w:val="00281355"/>
    <w:rsid w:val="0029303B"/>
    <w:rsid w:val="002953A5"/>
    <w:rsid w:val="002A07C7"/>
    <w:rsid w:val="002B1A88"/>
    <w:rsid w:val="002B36EC"/>
    <w:rsid w:val="002B53D2"/>
    <w:rsid w:val="002B7C3C"/>
    <w:rsid w:val="002C7326"/>
    <w:rsid w:val="002D7FA8"/>
    <w:rsid w:val="002E0059"/>
    <w:rsid w:val="002E0288"/>
    <w:rsid w:val="002E1B89"/>
    <w:rsid w:val="002E7C3F"/>
    <w:rsid w:val="002F73C2"/>
    <w:rsid w:val="002F7CB5"/>
    <w:rsid w:val="00300F1F"/>
    <w:rsid w:val="00303197"/>
    <w:rsid w:val="00316B85"/>
    <w:rsid w:val="00332B07"/>
    <w:rsid w:val="003347A4"/>
    <w:rsid w:val="00334D1A"/>
    <w:rsid w:val="00342740"/>
    <w:rsid w:val="003433C1"/>
    <w:rsid w:val="00352C28"/>
    <w:rsid w:val="00363F62"/>
    <w:rsid w:val="00386020"/>
    <w:rsid w:val="00386253"/>
    <w:rsid w:val="00391ECB"/>
    <w:rsid w:val="003A0DDE"/>
    <w:rsid w:val="003A1DA0"/>
    <w:rsid w:val="003B0EC6"/>
    <w:rsid w:val="003B141C"/>
    <w:rsid w:val="003B1FB1"/>
    <w:rsid w:val="003B29C9"/>
    <w:rsid w:val="003B4A6A"/>
    <w:rsid w:val="003B619E"/>
    <w:rsid w:val="003C0EAA"/>
    <w:rsid w:val="003C34FC"/>
    <w:rsid w:val="003C67A8"/>
    <w:rsid w:val="003D1685"/>
    <w:rsid w:val="003D7F5C"/>
    <w:rsid w:val="003E13A2"/>
    <w:rsid w:val="003E5BDF"/>
    <w:rsid w:val="003F08D2"/>
    <w:rsid w:val="003F193C"/>
    <w:rsid w:val="003F5AA1"/>
    <w:rsid w:val="0040149F"/>
    <w:rsid w:val="0040151E"/>
    <w:rsid w:val="004021B1"/>
    <w:rsid w:val="0040426B"/>
    <w:rsid w:val="00406FE6"/>
    <w:rsid w:val="00416C7F"/>
    <w:rsid w:val="00421EC1"/>
    <w:rsid w:val="00430078"/>
    <w:rsid w:val="004319E3"/>
    <w:rsid w:val="004466E2"/>
    <w:rsid w:val="00452858"/>
    <w:rsid w:val="00457E1D"/>
    <w:rsid w:val="0046679F"/>
    <w:rsid w:val="00485929"/>
    <w:rsid w:val="004877F8"/>
    <w:rsid w:val="00491C98"/>
    <w:rsid w:val="00492FBB"/>
    <w:rsid w:val="00494C1E"/>
    <w:rsid w:val="00496BD3"/>
    <w:rsid w:val="00497F0F"/>
    <w:rsid w:val="004A08A5"/>
    <w:rsid w:val="004B685C"/>
    <w:rsid w:val="004B6BF0"/>
    <w:rsid w:val="004B7765"/>
    <w:rsid w:val="004C31E9"/>
    <w:rsid w:val="004D4F2F"/>
    <w:rsid w:val="004D74C6"/>
    <w:rsid w:val="004E2D3C"/>
    <w:rsid w:val="004E38B9"/>
    <w:rsid w:val="004F0274"/>
    <w:rsid w:val="004F5E03"/>
    <w:rsid w:val="004F62E3"/>
    <w:rsid w:val="004F686D"/>
    <w:rsid w:val="00506161"/>
    <w:rsid w:val="0051049E"/>
    <w:rsid w:val="0051526A"/>
    <w:rsid w:val="00525A31"/>
    <w:rsid w:val="00530628"/>
    <w:rsid w:val="005316F0"/>
    <w:rsid w:val="00533273"/>
    <w:rsid w:val="0053431A"/>
    <w:rsid w:val="00541680"/>
    <w:rsid w:val="005429A1"/>
    <w:rsid w:val="00556BDA"/>
    <w:rsid w:val="00564BAA"/>
    <w:rsid w:val="00566D85"/>
    <w:rsid w:val="005719F3"/>
    <w:rsid w:val="00573292"/>
    <w:rsid w:val="005A00A1"/>
    <w:rsid w:val="005A7191"/>
    <w:rsid w:val="005B326E"/>
    <w:rsid w:val="005B5245"/>
    <w:rsid w:val="005C3608"/>
    <w:rsid w:val="005C381E"/>
    <w:rsid w:val="005C4564"/>
    <w:rsid w:val="005C465A"/>
    <w:rsid w:val="005C4798"/>
    <w:rsid w:val="005D1A6E"/>
    <w:rsid w:val="005D402A"/>
    <w:rsid w:val="005E3222"/>
    <w:rsid w:val="005E47A0"/>
    <w:rsid w:val="005E6CE0"/>
    <w:rsid w:val="005E7725"/>
    <w:rsid w:val="005F2F3B"/>
    <w:rsid w:val="005F34CE"/>
    <w:rsid w:val="005F373D"/>
    <w:rsid w:val="005F4651"/>
    <w:rsid w:val="0060165B"/>
    <w:rsid w:val="00601917"/>
    <w:rsid w:val="006066C0"/>
    <w:rsid w:val="00613F99"/>
    <w:rsid w:val="00620197"/>
    <w:rsid w:val="00627D19"/>
    <w:rsid w:val="00632E20"/>
    <w:rsid w:val="006367B5"/>
    <w:rsid w:val="00637E1C"/>
    <w:rsid w:val="00647AD0"/>
    <w:rsid w:val="00654ACB"/>
    <w:rsid w:val="006578D8"/>
    <w:rsid w:val="00661492"/>
    <w:rsid w:val="00680549"/>
    <w:rsid w:val="006812B8"/>
    <w:rsid w:val="0068287B"/>
    <w:rsid w:val="00686721"/>
    <w:rsid w:val="00686E3A"/>
    <w:rsid w:val="006959B3"/>
    <w:rsid w:val="006A3D52"/>
    <w:rsid w:val="006A6DAC"/>
    <w:rsid w:val="006B0C65"/>
    <w:rsid w:val="006B13B8"/>
    <w:rsid w:val="006B1CBA"/>
    <w:rsid w:val="006B223B"/>
    <w:rsid w:val="006D34D1"/>
    <w:rsid w:val="006D47BC"/>
    <w:rsid w:val="006D5247"/>
    <w:rsid w:val="006D7585"/>
    <w:rsid w:val="006E2849"/>
    <w:rsid w:val="006E3EF3"/>
    <w:rsid w:val="0070219F"/>
    <w:rsid w:val="00703DC8"/>
    <w:rsid w:val="00711C71"/>
    <w:rsid w:val="0071494B"/>
    <w:rsid w:val="007208A4"/>
    <w:rsid w:val="007224BE"/>
    <w:rsid w:val="00726460"/>
    <w:rsid w:val="00732FCD"/>
    <w:rsid w:val="00733017"/>
    <w:rsid w:val="00733793"/>
    <w:rsid w:val="007360A4"/>
    <w:rsid w:val="0074003B"/>
    <w:rsid w:val="00746F55"/>
    <w:rsid w:val="00747F47"/>
    <w:rsid w:val="00750FE7"/>
    <w:rsid w:val="007543F2"/>
    <w:rsid w:val="00754CE5"/>
    <w:rsid w:val="007609B0"/>
    <w:rsid w:val="0076114A"/>
    <w:rsid w:val="00772811"/>
    <w:rsid w:val="00782DF7"/>
    <w:rsid w:val="0078369E"/>
    <w:rsid w:val="0079193E"/>
    <w:rsid w:val="00794792"/>
    <w:rsid w:val="007A23E3"/>
    <w:rsid w:val="007A32BF"/>
    <w:rsid w:val="007A4CF8"/>
    <w:rsid w:val="007B1B2C"/>
    <w:rsid w:val="007B1FC0"/>
    <w:rsid w:val="007B61F8"/>
    <w:rsid w:val="007C0F44"/>
    <w:rsid w:val="007C1EFD"/>
    <w:rsid w:val="007C2118"/>
    <w:rsid w:val="007C3469"/>
    <w:rsid w:val="007C47F7"/>
    <w:rsid w:val="007C6B09"/>
    <w:rsid w:val="007E671F"/>
    <w:rsid w:val="007E7FDD"/>
    <w:rsid w:val="007F0C8B"/>
    <w:rsid w:val="007F1888"/>
    <w:rsid w:val="007F2406"/>
    <w:rsid w:val="007F789E"/>
    <w:rsid w:val="008026A0"/>
    <w:rsid w:val="0080340C"/>
    <w:rsid w:val="008060E2"/>
    <w:rsid w:val="00806CD0"/>
    <w:rsid w:val="00811A17"/>
    <w:rsid w:val="00824000"/>
    <w:rsid w:val="008337B6"/>
    <w:rsid w:val="00835FCC"/>
    <w:rsid w:val="0083694E"/>
    <w:rsid w:val="0083798A"/>
    <w:rsid w:val="0084577F"/>
    <w:rsid w:val="00846EDB"/>
    <w:rsid w:val="00850354"/>
    <w:rsid w:val="00850549"/>
    <w:rsid w:val="00851F5F"/>
    <w:rsid w:val="00854E41"/>
    <w:rsid w:val="00856C96"/>
    <w:rsid w:val="008611DC"/>
    <w:rsid w:val="00862399"/>
    <w:rsid w:val="00863580"/>
    <w:rsid w:val="0086559A"/>
    <w:rsid w:val="0087110B"/>
    <w:rsid w:val="008761D0"/>
    <w:rsid w:val="00887704"/>
    <w:rsid w:val="00890DCC"/>
    <w:rsid w:val="008919F1"/>
    <w:rsid w:val="00892152"/>
    <w:rsid w:val="008A2493"/>
    <w:rsid w:val="008A7538"/>
    <w:rsid w:val="008B0F85"/>
    <w:rsid w:val="008B28AD"/>
    <w:rsid w:val="008B6728"/>
    <w:rsid w:val="008C61F0"/>
    <w:rsid w:val="008C7601"/>
    <w:rsid w:val="008D3564"/>
    <w:rsid w:val="008D5EDC"/>
    <w:rsid w:val="008D6946"/>
    <w:rsid w:val="008F0FA2"/>
    <w:rsid w:val="008F3AD6"/>
    <w:rsid w:val="00906A3D"/>
    <w:rsid w:val="00922297"/>
    <w:rsid w:val="00923C2D"/>
    <w:rsid w:val="00925177"/>
    <w:rsid w:val="009261FB"/>
    <w:rsid w:val="00926983"/>
    <w:rsid w:val="009303C1"/>
    <w:rsid w:val="00932264"/>
    <w:rsid w:val="009373A2"/>
    <w:rsid w:val="009400F1"/>
    <w:rsid w:val="00940C81"/>
    <w:rsid w:val="00943E00"/>
    <w:rsid w:val="00945333"/>
    <w:rsid w:val="00946409"/>
    <w:rsid w:val="009472B8"/>
    <w:rsid w:val="00953591"/>
    <w:rsid w:val="0095600F"/>
    <w:rsid w:val="009634F4"/>
    <w:rsid w:val="00976CDB"/>
    <w:rsid w:val="009915DD"/>
    <w:rsid w:val="009931D4"/>
    <w:rsid w:val="009945FF"/>
    <w:rsid w:val="009A147C"/>
    <w:rsid w:val="009A63AB"/>
    <w:rsid w:val="009B558B"/>
    <w:rsid w:val="009B5AAC"/>
    <w:rsid w:val="009B76BA"/>
    <w:rsid w:val="009B77DB"/>
    <w:rsid w:val="009B7B05"/>
    <w:rsid w:val="009C1159"/>
    <w:rsid w:val="009C31A1"/>
    <w:rsid w:val="009C5E8C"/>
    <w:rsid w:val="009D1F9F"/>
    <w:rsid w:val="009D5078"/>
    <w:rsid w:val="009D70F5"/>
    <w:rsid w:val="009E1452"/>
    <w:rsid w:val="009E18FE"/>
    <w:rsid w:val="009E2849"/>
    <w:rsid w:val="009E4C1A"/>
    <w:rsid w:val="009E62C6"/>
    <w:rsid w:val="009E74C9"/>
    <w:rsid w:val="009F2053"/>
    <w:rsid w:val="009F753F"/>
    <w:rsid w:val="00A0066F"/>
    <w:rsid w:val="00A05F89"/>
    <w:rsid w:val="00A07807"/>
    <w:rsid w:val="00A13CC2"/>
    <w:rsid w:val="00A15B9B"/>
    <w:rsid w:val="00A16F8B"/>
    <w:rsid w:val="00A174DD"/>
    <w:rsid w:val="00A21A71"/>
    <w:rsid w:val="00A22D4C"/>
    <w:rsid w:val="00A23060"/>
    <w:rsid w:val="00A2377E"/>
    <w:rsid w:val="00A26CA1"/>
    <w:rsid w:val="00A40401"/>
    <w:rsid w:val="00A40716"/>
    <w:rsid w:val="00A41225"/>
    <w:rsid w:val="00A4481C"/>
    <w:rsid w:val="00A5257C"/>
    <w:rsid w:val="00A56273"/>
    <w:rsid w:val="00A65275"/>
    <w:rsid w:val="00A65F8B"/>
    <w:rsid w:val="00A70229"/>
    <w:rsid w:val="00A717C5"/>
    <w:rsid w:val="00A76329"/>
    <w:rsid w:val="00A804DD"/>
    <w:rsid w:val="00A80F5A"/>
    <w:rsid w:val="00A82CC8"/>
    <w:rsid w:val="00A82EED"/>
    <w:rsid w:val="00A85D97"/>
    <w:rsid w:val="00A91D0D"/>
    <w:rsid w:val="00A92C49"/>
    <w:rsid w:val="00A94314"/>
    <w:rsid w:val="00A949DC"/>
    <w:rsid w:val="00A9778B"/>
    <w:rsid w:val="00A97C58"/>
    <w:rsid w:val="00AA3247"/>
    <w:rsid w:val="00AB1995"/>
    <w:rsid w:val="00AC0CF5"/>
    <w:rsid w:val="00AD33E3"/>
    <w:rsid w:val="00AD3D00"/>
    <w:rsid w:val="00AD4A5B"/>
    <w:rsid w:val="00AD4C1A"/>
    <w:rsid w:val="00AD60E4"/>
    <w:rsid w:val="00AE295A"/>
    <w:rsid w:val="00AE5576"/>
    <w:rsid w:val="00AE5E63"/>
    <w:rsid w:val="00AF5203"/>
    <w:rsid w:val="00B02152"/>
    <w:rsid w:val="00B042F9"/>
    <w:rsid w:val="00B126CB"/>
    <w:rsid w:val="00B14339"/>
    <w:rsid w:val="00B1726D"/>
    <w:rsid w:val="00B21D3A"/>
    <w:rsid w:val="00B21D88"/>
    <w:rsid w:val="00B26C4F"/>
    <w:rsid w:val="00B3059B"/>
    <w:rsid w:val="00B355CB"/>
    <w:rsid w:val="00B37FF0"/>
    <w:rsid w:val="00B4041E"/>
    <w:rsid w:val="00B451B9"/>
    <w:rsid w:val="00B5019A"/>
    <w:rsid w:val="00B519AC"/>
    <w:rsid w:val="00B51A25"/>
    <w:rsid w:val="00B542B0"/>
    <w:rsid w:val="00B61686"/>
    <w:rsid w:val="00B61B54"/>
    <w:rsid w:val="00B633B0"/>
    <w:rsid w:val="00B646A8"/>
    <w:rsid w:val="00B75DEE"/>
    <w:rsid w:val="00B8130C"/>
    <w:rsid w:val="00B814E4"/>
    <w:rsid w:val="00B83F5C"/>
    <w:rsid w:val="00B843F0"/>
    <w:rsid w:val="00B85451"/>
    <w:rsid w:val="00B85BCD"/>
    <w:rsid w:val="00B93AA2"/>
    <w:rsid w:val="00B93D65"/>
    <w:rsid w:val="00B9459D"/>
    <w:rsid w:val="00BA0063"/>
    <w:rsid w:val="00BA4167"/>
    <w:rsid w:val="00BA4450"/>
    <w:rsid w:val="00BA4839"/>
    <w:rsid w:val="00BA4E88"/>
    <w:rsid w:val="00BB16E9"/>
    <w:rsid w:val="00BB485B"/>
    <w:rsid w:val="00BB6B99"/>
    <w:rsid w:val="00BB763E"/>
    <w:rsid w:val="00BC3903"/>
    <w:rsid w:val="00BC3C23"/>
    <w:rsid w:val="00BC4D15"/>
    <w:rsid w:val="00BC5A96"/>
    <w:rsid w:val="00BD0B29"/>
    <w:rsid w:val="00BD1BAC"/>
    <w:rsid w:val="00BD4CA4"/>
    <w:rsid w:val="00BE47E1"/>
    <w:rsid w:val="00BF4DFE"/>
    <w:rsid w:val="00BF6371"/>
    <w:rsid w:val="00BF7029"/>
    <w:rsid w:val="00C0028A"/>
    <w:rsid w:val="00C0611E"/>
    <w:rsid w:val="00C10D9F"/>
    <w:rsid w:val="00C1194E"/>
    <w:rsid w:val="00C11E17"/>
    <w:rsid w:val="00C16CEB"/>
    <w:rsid w:val="00C2155C"/>
    <w:rsid w:val="00C21966"/>
    <w:rsid w:val="00C23F54"/>
    <w:rsid w:val="00C24F6C"/>
    <w:rsid w:val="00C319A0"/>
    <w:rsid w:val="00C31CAB"/>
    <w:rsid w:val="00C414BE"/>
    <w:rsid w:val="00C44C79"/>
    <w:rsid w:val="00C54FD9"/>
    <w:rsid w:val="00C6405B"/>
    <w:rsid w:val="00C672FD"/>
    <w:rsid w:val="00C70FFA"/>
    <w:rsid w:val="00C75DE2"/>
    <w:rsid w:val="00C82308"/>
    <w:rsid w:val="00C8368B"/>
    <w:rsid w:val="00C83C2F"/>
    <w:rsid w:val="00C92973"/>
    <w:rsid w:val="00CA48FC"/>
    <w:rsid w:val="00CA6532"/>
    <w:rsid w:val="00CA6950"/>
    <w:rsid w:val="00CB70C7"/>
    <w:rsid w:val="00CC4226"/>
    <w:rsid w:val="00CD1BB3"/>
    <w:rsid w:val="00CD2846"/>
    <w:rsid w:val="00CD3DB2"/>
    <w:rsid w:val="00CE13B6"/>
    <w:rsid w:val="00CE2782"/>
    <w:rsid w:val="00CE6057"/>
    <w:rsid w:val="00CE7767"/>
    <w:rsid w:val="00CF3F8A"/>
    <w:rsid w:val="00CF57C4"/>
    <w:rsid w:val="00D0558C"/>
    <w:rsid w:val="00D0717D"/>
    <w:rsid w:val="00D118C9"/>
    <w:rsid w:val="00D25200"/>
    <w:rsid w:val="00D25D1D"/>
    <w:rsid w:val="00D27A6C"/>
    <w:rsid w:val="00D3538C"/>
    <w:rsid w:val="00D35E03"/>
    <w:rsid w:val="00D4292F"/>
    <w:rsid w:val="00D61F1F"/>
    <w:rsid w:val="00D718EB"/>
    <w:rsid w:val="00D73EBF"/>
    <w:rsid w:val="00D758A2"/>
    <w:rsid w:val="00D82932"/>
    <w:rsid w:val="00D84D2E"/>
    <w:rsid w:val="00D874F0"/>
    <w:rsid w:val="00D91D92"/>
    <w:rsid w:val="00DA0FA4"/>
    <w:rsid w:val="00DA3F1A"/>
    <w:rsid w:val="00DA64AA"/>
    <w:rsid w:val="00DA7F46"/>
    <w:rsid w:val="00DB1066"/>
    <w:rsid w:val="00DB316A"/>
    <w:rsid w:val="00DB3B6D"/>
    <w:rsid w:val="00DB4840"/>
    <w:rsid w:val="00DB78EA"/>
    <w:rsid w:val="00DC0CA3"/>
    <w:rsid w:val="00DC1963"/>
    <w:rsid w:val="00DC1B7E"/>
    <w:rsid w:val="00DC4078"/>
    <w:rsid w:val="00DC54FF"/>
    <w:rsid w:val="00DC61CC"/>
    <w:rsid w:val="00DC638A"/>
    <w:rsid w:val="00DD1672"/>
    <w:rsid w:val="00DD5832"/>
    <w:rsid w:val="00DD669E"/>
    <w:rsid w:val="00DD744C"/>
    <w:rsid w:val="00DE6F3D"/>
    <w:rsid w:val="00DE7E26"/>
    <w:rsid w:val="00E06C7A"/>
    <w:rsid w:val="00E16D04"/>
    <w:rsid w:val="00E208D6"/>
    <w:rsid w:val="00E21211"/>
    <w:rsid w:val="00E23C8F"/>
    <w:rsid w:val="00E24E6C"/>
    <w:rsid w:val="00E3567D"/>
    <w:rsid w:val="00E40D8E"/>
    <w:rsid w:val="00E42350"/>
    <w:rsid w:val="00E45218"/>
    <w:rsid w:val="00E51228"/>
    <w:rsid w:val="00E544BD"/>
    <w:rsid w:val="00E577DD"/>
    <w:rsid w:val="00E606CE"/>
    <w:rsid w:val="00E618AA"/>
    <w:rsid w:val="00E6252F"/>
    <w:rsid w:val="00E629D4"/>
    <w:rsid w:val="00E63BBA"/>
    <w:rsid w:val="00E66AD9"/>
    <w:rsid w:val="00E67370"/>
    <w:rsid w:val="00E81DE2"/>
    <w:rsid w:val="00E81F8C"/>
    <w:rsid w:val="00E902A4"/>
    <w:rsid w:val="00E90320"/>
    <w:rsid w:val="00E93D8A"/>
    <w:rsid w:val="00E975E8"/>
    <w:rsid w:val="00EA3ADF"/>
    <w:rsid w:val="00EB14D9"/>
    <w:rsid w:val="00EB3637"/>
    <w:rsid w:val="00EB6B19"/>
    <w:rsid w:val="00EC3262"/>
    <w:rsid w:val="00EC4CB8"/>
    <w:rsid w:val="00ED20EB"/>
    <w:rsid w:val="00ED43CB"/>
    <w:rsid w:val="00EE2B64"/>
    <w:rsid w:val="00EE6399"/>
    <w:rsid w:val="00EF52EA"/>
    <w:rsid w:val="00EF589E"/>
    <w:rsid w:val="00EF65C5"/>
    <w:rsid w:val="00F00653"/>
    <w:rsid w:val="00F013BE"/>
    <w:rsid w:val="00F033BB"/>
    <w:rsid w:val="00F06C20"/>
    <w:rsid w:val="00F1130D"/>
    <w:rsid w:val="00F2427B"/>
    <w:rsid w:val="00F25499"/>
    <w:rsid w:val="00F25BD1"/>
    <w:rsid w:val="00F3504D"/>
    <w:rsid w:val="00F35A8B"/>
    <w:rsid w:val="00F36BE0"/>
    <w:rsid w:val="00F450FF"/>
    <w:rsid w:val="00F500F6"/>
    <w:rsid w:val="00F510F1"/>
    <w:rsid w:val="00F516FA"/>
    <w:rsid w:val="00F52203"/>
    <w:rsid w:val="00F52950"/>
    <w:rsid w:val="00F577A8"/>
    <w:rsid w:val="00F60FD1"/>
    <w:rsid w:val="00F617F8"/>
    <w:rsid w:val="00F633B3"/>
    <w:rsid w:val="00F6471B"/>
    <w:rsid w:val="00F67E5F"/>
    <w:rsid w:val="00F70BF3"/>
    <w:rsid w:val="00F72471"/>
    <w:rsid w:val="00F7281B"/>
    <w:rsid w:val="00F75B52"/>
    <w:rsid w:val="00F77BA0"/>
    <w:rsid w:val="00F80B4C"/>
    <w:rsid w:val="00F814D1"/>
    <w:rsid w:val="00F97025"/>
    <w:rsid w:val="00FA1046"/>
    <w:rsid w:val="00FA3934"/>
    <w:rsid w:val="00FA7C02"/>
    <w:rsid w:val="00FB1ECE"/>
    <w:rsid w:val="00FB3151"/>
    <w:rsid w:val="00FB4B7F"/>
    <w:rsid w:val="00FB60EA"/>
    <w:rsid w:val="00FC34E2"/>
    <w:rsid w:val="00FC3CCE"/>
    <w:rsid w:val="00FD4162"/>
    <w:rsid w:val="00FE318C"/>
    <w:rsid w:val="00FE4AD9"/>
    <w:rsid w:val="00FF4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94FDF2B"/>
  <w15:docId w15:val="{273DC201-BB6D-4471-9EF1-EFA1A81E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16FA"/>
    <w:pPr>
      <w:widowControl w:val="0"/>
      <w:autoSpaceDE w:val="0"/>
      <w:autoSpaceDN w:val="0"/>
      <w:adjustRightInd w:val="0"/>
      <w:spacing w:before="1"/>
      <w:jc w:val="right"/>
      <w:outlineLvl w:val="0"/>
    </w:pPr>
    <w:rPr>
      <w:rFonts w:eastAsiaTheme="minorEastAsia"/>
      <w:sz w:val="20"/>
      <w:szCs w:val="20"/>
    </w:rPr>
  </w:style>
  <w:style w:type="paragraph" w:styleId="2">
    <w:name w:val="heading 2"/>
    <w:basedOn w:val="a"/>
    <w:next w:val="a"/>
    <w:link w:val="20"/>
    <w:qFormat/>
    <w:rsid w:val="00E902A4"/>
    <w:pPr>
      <w:keepNext/>
      <w:suppressAutoHyphens/>
      <w:autoSpaceDE w:val="0"/>
      <w:spacing w:before="240" w:after="60"/>
      <w:ind w:firstLine="540"/>
      <w:jc w:val="both"/>
      <w:outlineLvl w:val="1"/>
    </w:pPr>
    <w:rPr>
      <w:rFonts w:ascii="Cambria" w:hAnsi="Cambria" w:cs="Cambria"/>
      <w:b/>
      <w:bCs/>
      <w:i/>
      <w:iCs/>
      <w:sz w:val="28"/>
      <w:szCs w:val="28"/>
      <w:lang w:val="x-none" w:eastAsia="zh-CN"/>
    </w:rPr>
  </w:style>
  <w:style w:type="paragraph" w:styleId="3">
    <w:name w:val="heading 3"/>
    <w:basedOn w:val="a"/>
    <w:next w:val="a"/>
    <w:link w:val="30"/>
    <w:qFormat/>
    <w:rsid w:val="00E902A4"/>
    <w:pPr>
      <w:keepNext/>
      <w:keepLines/>
      <w:suppressAutoHyphens/>
      <w:autoSpaceDE w:val="0"/>
      <w:spacing w:before="40" w:line="480" w:lineRule="auto"/>
      <w:ind w:firstLine="540"/>
      <w:jc w:val="both"/>
      <w:outlineLvl w:val="2"/>
    </w:pPr>
    <w:rPr>
      <w:b/>
      <w:i/>
      <w:sz w:val="28"/>
      <w:lang w:val="x-none" w:eastAsia="zh-CN"/>
    </w:rPr>
  </w:style>
  <w:style w:type="paragraph" w:styleId="4">
    <w:name w:val="heading 4"/>
    <w:basedOn w:val="a"/>
    <w:next w:val="a"/>
    <w:link w:val="40"/>
    <w:qFormat/>
    <w:rsid w:val="00E902A4"/>
    <w:pPr>
      <w:keepNext/>
      <w:keepLines/>
      <w:suppressAutoHyphens/>
      <w:autoSpaceDE w:val="0"/>
      <w:spacing w:before="40"/>
      <w:ind w:firstLine="540"/>
      <w:jc w:val="both"/>
      <w:outlineLvl w:val="3"/>
    </w:pPr>
    <w:rPr>
      <w:i/>
      <w:iCs/>
      <w:sz w:val="28"/>
      <w:szCs w:val="20"/>
      <w:lang w:val="x-none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FD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16F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902A4"/>
    <w:rPr>
      <w:rFonts w:ascii="Cambria" w:eastAsia="Times New Roman" w:hAnsi="Cambria" w:cs="Cambria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0"/>
    <w:link w:val="3"/>
    <w:rsid w:val="00E902A4"/>
    <w:rPr>
      <w:rFonts w:ascii="Times New Roman" w:eastAsia="Times New Roman" w:hAnsi="Times New Roman" w:cs="Times New Roman"/>
      <w:b/>
      <w:i/>
      <w:sz w:val="28"/>
      <w:szCs w:val="24"/>
      <w:lang w:val="x-none" w:eastAsia="zh-CN"/>
    </w:rPr>
  </w:style>
  <w:style w:type="character" w:customStyle="1" w:styleId="40">
    <w:name w:val="Заголовок 4 Знак"/>
    <w:basedOn w:val="a0"/>
    <w:link w:val="4"/>
    <w:rsid w:val="00E902A4"/>
    <w:rPr>
      <w:rFonts w:ascii="Times New Roman" w:eastAsia="Times New Roman" w:hAnsi="Times New Roman" w:cs="Times New Roman"/>
      <w:i/>
      <w:iCs/>
      <w:sz w:val="28"/>
      <w:szCs w:val="20"/>
      <w:lang w:val="x-none" w:eastAsia="zh-CN"/>
    </w:rPr>
  </w:style>
  <w:style w:type="paragraph" w:styleId="a3">
    <w:name w:val="Balloon Text"/>
    <w:basedOn w:val="a"/>
    <w:link w:val="a4"/>
    <w:unhideWhenUsed/>
    <w:rsid w:val="001258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58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3C34F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aliases w:val="Знак1"/>
    <w:basedOn w:val="a"/>
    <w:link w:val="a6"/>
    <w:rsid w:val="003C34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1 Знак"/>
    <w:basedOn w:val="a0"/>
    <w:link w:val="a5"/>
    <w:rsid w:val="003C3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C34F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7F0C8B"/>
    <w:pPr>
      <w:spacing w:before="100" w:beforeAutospacing="1" w:after="100" w:afterAutospacing="1"/>
    </w:pPr>
  </w:style>
  <w:style w:type="paragraph" w:customStyle="1" w:styleId="a8">
    <w:name w:val="Знак Знак Знак Знак"/>
    <w:basedOn w:val="a"/>
    <w:rsid w:val="009634F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List Paragraph"/>
    <w:basedOn w:val="a"/>
    <w:uiPriority w:val="34"/>
    <w:qFormat/>
    <w:rsid w:val="00E93D8A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4C31E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C31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"/>
    <w:basedOn w:val="a"/>
    <w:rsid w:val="009F205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page number"/>
    <w:basedOn w:val="a0"/>
    <w:rsid w:val="009F2053"/>
  </w:style>
  <w:style w:type="paragraph" w:styleId="ae">
    <w:name w:val="No Spacing"/>
    <w:uiPriority w:val="1"/>
    <w:qFormat/>
    <w:rsid w:val="009F2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274699"/>
    <w:pPr>
      <w:widowControl w:val="0"/>
      <w:autoSpaceDE w:val="0"/>
      <w:autoSpaceDN w:val="0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5C465A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fontstyle01">
    <w:name w:val="fontstyle01"/>
    <w:basedOn w:val="a0"/>
    <w:rsid w:val="00E577D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Hyperlink"/>
    <w:rsid w:val="009B77DB"/>
    <w:rPr>
      <w:color w:val="000080"/>
      <w:u w:val="single"/>
    </w:rPr>
  </w:style>
  <w:style w:type="character" w:customStyle="1" w:styleId="fontstyle21">
    <w:name w:val="fontstyle21"/>
    <w:basedOn w:val="a0"/>
    <w:rsid w:val="00BB16E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1">
    <w:name w:val="Абзац списка1"/>
    <w:basedOn w:val="a"/>
    <w:qFormat/>
    <w:rsid w:val="00D82932"/>
    <w:pPr>
      <w:suppressAutoHyphens/>
      <w:autoSpaceDE w:val="0"/>
      <w:spacing w:after="200" w:line="276" w:lineRule="auto"/>
      <w:ind w:left="720" w:firstLine="540"/>
      <w:contextualSpacing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1"/>
    <w:basedOn w:val="a"/>
    <w:next w:val="a7"/>
    <w:uiPriority w:val="99"/>
    <w:unhideWhenUsed/>
    <w:rsid w:val="00406FE6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8A2493"/>
    <w:pPr>
      <w:suppressAutoHyphens/>
      <w:autoSpaceDE w:val="0"/>
      <w:spacing w:after="140" w:line="276" w:lineRule="auto"/>
      <w:ind w:firstLine="540"/>
      <w:jc w:val="both"/>
    </w:pPr>
    <w:rPr>
      <w:rFonts w:eastAsia="Calibri"/>
      <w:sz w:val="28"/>
      <w:szCs w:val="28"/>
      <w:lang w:eastAsia="zh-CN"/>
    </w:rPr>
  </w:style>
  <w:style w:type="character" w:customStyle="1" w:styleId="af1">
    <w:name w:val="Основной текст Знак"/>
    <w:basedOn w:val="a0"/>
    <w:link w:val="af0"/>
    <w:rsid w:val="008A2493"/>
    <w:rPr>
      <w:rFonts w:ascii="Times New Roman" w:eastAsia="Calibri" w:hAnsi="Times New Roman" w:cs="Times New Roman"/>
      <w:sz w:val="28"/>
      <w:szCs w:val="28"/>
      <w:lang w:eastAsia="zh-CN"/>
    </w:rPr>
  </w:style>
  <w:style w:type="paragraph" w:customStyle="1" w:styleId="ConsPlusCell">
    <w:name w:val="ConsPlusCell"/>
    <w:qFormat/>
    <w:rsid w:val="008A2493"/>
    <w:pPr>
      <w:widowControl w:val="0"/>
      <w:suppressAutoHyphens/>
    </w:pPr>
    <w:rPr>
      <w:rFonts w:ascii="Arial" w:eastAsia="Times New Roman" w:hAnsi="Arial" w:cs="Arial"/>
      <w:sz w:val="20"/>
      <w:szCs w:val="20"/>
      <w:lang w:eastAsia="ru-RU"/>
    </w:rPr>
  </w:style>
  <w:style w:type="table" w:styleId="21">
    <w:name w:val="Plain Table 2"/>
    <w:basedOn w:val="a1"/>
    <w:uiPriority w:val="42"/>
    <w:rsid w:val="008A2493"/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2">
    <w:name w:val="footnote text"/>
    <w:basedOn w:val="a"/>
    <w:link w:val="af3"/>
    <w:uiPriority w:val="99"/>
    <w:rsid w:val="00746F55"/>
    <w:pPr>
      <w:widowControl w:val="0"/>
      <w:suppressAutoHyphens/>
      <w:autoSpaceDE w:val="0"/>
    </w:pPr>
    <w:rPr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uiPriority w:val="99"/>
    <w:rsid w:val="00746F5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ableParagraph">
    <w:name w:val="Table Paragraph"/>
    <w:basedOn w:val="a"/>
    <w:qFormat/>
    <w:rsid w:val="00F516FA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WW8Num1z0">
    <w:name w:val="WW8Num1z0"/>
    <w:rsid w:val="00E902A4"/>
    <w:rPr>
      <w:rFonts w:hint="default"/>
    </w:rPr>
  </w:style>
  <w:style w:type="character" w:customStyle="1" w:styleId="WW8Num1z1">
    <w:name w:val="WW8Num1z1"/>
    <w:rsid w:val="00E902A4"/>
    <w:rPr>
      <w:rFonts w:ascii="Times New Roman" w:hAnsi="Times New Roman" w:cs="Times New Roman" w:hint="default"/>
      <w:sz w:val="28"/>
      <w:szCs w:val="28"/>
    </w:rPr>
  </w:style>
  <w:style w:type="character" w:customStyle="1" w:styleId="WW8Num2z0">
    <w:name w:val="WW8Num2z0"/>
    <w:rsid w:val="00E902A4"/>
    <w:rPr>
      <w:rFonts w:ascii="Times New Roman" w:hAnsi="Times New Roman" w:cs="Times New Roman"/>
      <w:b w:val="0"/>
      <w:bCs w:val="0"/>
      <w:spacing w:val="0"/>
      <w:w w:val="99"/>
      <w:sz w:val="20"/>
      <w:szCs w:val="20"/>
    </w:rPr>
  </w:style>
  <w:style w:type="character" w:customStyle="1" w:styleId="WW8Num2z1">
    <w:name w:val="WW8Num2z1"/>
    <w:rsid w:val="00E902A4"/>
    <w:rPr>
      <w:rFonts w:ascii="Times New Roman" w:hAnsi="Times New Roman" w:cs="Times New Roman"/>
      <w:b w:val="0"/>
      <w:bCs w:val="0"/>
      <w:w w:val="99"/>
      <w:sz w:val="20"/>
      <w:szCs w:val="20"/>
    </w:rPr>
  </w:style>
  <w:style w:type="character" w:customStyle="1" w:styleId="WW8Num2z2">
    <w:name w:val="WW8Num2z2"/>
    <w:rsid w:val="00E902A4"/>
    <w:rPr>
      <w:rFonts w:ascii="Symbol" w:hAnsi="Symbol" w:cs="Symbol"/>
    </w:rPr>
  </w:style>
  <w:style w:type="character" w:customStyle="1" w:styleId="22">
    <w:name w:val="Основной шрифт абзаца2"/>
    <w:rsid w:val="00E902A4"/>
  </w:style>
  <w:style w:type="character" w:customStyle="1" w:styleId="13">
    <w:name w:val="Основной шрифт абзаца1"/>
    <w:rsid w:val="00E902A4"/>
  </w:style>
  <w:style w:type="character" w:customStyle="1" w:styleId="ListLabel2">
    <w:name w:val="ListLabel 2"/>
    <w:rsid w:val="00E902A4"/>
    <w:rPr>
      <w:color w:val="0000FF"/>
      <w:sz w:val="24"/>
    </w:rPr>
  </w:style>
  <w:style w:type="character" w:customStyle="1" w:styleId="WW8Num4z0">
    <w:name w:val="WW8Num4z0"/>
    <w:rsid w:val="00E902A4"/>
    <w:rPr>
      <w:b w:val="0"/>
    </w:rPr>
  </w:style>
  <w:style w:type="character" w:customStyle="1" w:styleId="ListLabel4">
    <w:name w:val="ListLabel 4"/>
    <w:rsid w:val="00E902A4"/>
    <w:rPr>
      <w:rFonts w:ascii="Tahoma" w:hAnsi="Tahoma" w:cs="Tahoma"/>
      <w:b/>
      <w:color w:val="0000FF"/>
    </w:rPr>
  </w:style>
  <w:style w:type="character" w:customStyle="1" w:styleId="ListLabel3">
    <w:name w:val="ListLabel 3"/>
    <w:rsid w:val="00E902A4"/>
    <w:rPr>
      <w:rFonts w:ascii="Tahoma" w:hAnsi="Tahoma" w:cs="Tahoma"/>
      <w:color w:val="0000FF"/>
      <w:sz w:val="18"/>
      <w:szCs w:val="18"/>
    </w:rPr>
  </w:style>
  <w:style w:type="character" w:customStyle="1" w:styleId="ListLabel5">
    <w:name w:val="ListLabel 5"/>
    <w:rsid w:val="00E902A4"/>
  </w:style>
  <w:style w:type="character" w:customStyle="1" w:styleId="ListLabel6">
    <w:name w:val="ListLabel 6"/>
    <w:rsid w:val="00E902A4"/>
    <w:rPr>
      <w:rFonts w:ascii="Times New Roman" w:hAnsi="Times New Roman" w:cs="Times New Roman"/>
      <w:sz w:val="28"/>
      <w:szCs w:val="28"/>
    </w:rPr>
  </w:style>
  <w:style w:type="character" w:customStyle="1" w:styleId="ListLabel7">
    <w:name w:val="ListLabel 7"/>
    <w:rsid w:val="00E902A4"/>
  </w:style>
  <w:style w:type="character" w:customStyle="1" w:styleId="ListLabel8">
    <w:name w:val="ListLabel 8"/>
    <w:rsid w:val="00E902A4"/>
  </w:style>
  <w:style w:type="character" w:customStyle="1" w:styleId="ListLabel9">
    <w:name w:val="ListLabel 9"/>
    <w:rsid w:val="00E902A4"/>
  </w:style>
  <w:style w:type="character" w:customStyle="1" w:styleId="ListLabel10">
    <w:name w:val="ListLabel 10"/>
    <w:rsid w:val="00E902A4"/>
  </w:style>
  <w:style w:type="character" w:customStyle="1" w:styleId="ListLabel11">
    <w:name w:val="ListLabel 11"/>
    <w:rsid w:val="00E902A4"/>
  </w:style>
  <w:style w:type="character" w:customStyle="1" w:styleId="ListLabel12">
    <w:name w:val="ListLabel 12"/>
    <w:rsid w:val="00E902A4"/>
  </w:style>
  <w:style w:type="character" w:customStyle="1" w:styleId="ListLabel13">
    <w:name w:val="ListLabel 13"/>
    <w:rsid w:val="00E902A4"/>
  </w:style>
  <w:style w:type="character" w:styleId="af4">
    <w:name w:val="Strong"/>
    <w:qFormat/>
    <w:rsid w:val="00E902A4"/>
    <w:rPr>
      <w:b/>
      <w:bCs/>
    </w:rPr>
  </w:style>
  <w:style w:type="character" w:styleId="af5">
    <w:name w:val="FollowedHyperlink"/>
    <w:rsid w:val="00E902A4"/>
    <w:rPr>
      <w:color w:val="800000"/>
      <w:u w:val="single"/>
    </w:rPr>
  </w:style>
  <w:style w:type="character" w:customStyle="1" w:styleId="ListLabel289">
    <w:name w:val="ListLabel 289"/>
    <w:rsid w:val="00E902A4"/>
    <w:rPr>
      <w:rFonts w:ascii="Times New Roman" w:hAnsi="Times New Roman" w:cs="Times New Roman"/>
      <w:color w:val="000000"/>
      <w:sz w:val="28"/>
      <w:szCs w:val="28"/>
    </w:rPr>
  </w:style>
  <w:style w:type="character" w:customStyle="1" w:styleId="ListLabel1">
    <w:name w:val="ListLabel 1"/>
    <w:rsid w:val="00E902A4"/>
    <w:rPr>
      <w:sz w:val="24"/>
      <w:szCs w:val="24"/>
    </w:rPr>
  </w:style>
  <w:style w:type="character" w:customStyle="1" w:styleId="ListLabel28">
    <w:name w:val="ListLabel 28"/>
    <w:rsid w:val="00E902A4"/>
    <w:rPr>
      <w:rFonts w:ascii="Times New Roman" w:hAnsi="Times New Roman" w:cs="Times New Roman"/>
      <w:b w:val="0"/>
      <w:bCs w:val="0"/>
      <w:spacing w:val="0"/>
      <w:w w:val="99"/>
      <w:sz w:val="20"/>
      <w:szCs w:val="20"/>
    </w:rPr>
  </w:style>
  <w:style w:type="character" w:customStyle="1" w:styleId="ListLabel29">
    <w:name w:val="ListLabel 29"/>
    <w:rsid w:val="00E902A4"/>
    <w:rPr>
      <w:rFonts w:ascii="Times New Roman" w:hAnsi="Times New Roman" w:cs="Times New Roman"/>
      <w:b w:val="0"/>
      <w:bCs w:val="0"/>
      <w:w w:val="99"/>
      <w:sz w:val="20"/>
      <w:szCs w:val="20"/>
    </w:rPr>
  </w:style>
  <w:style w:type="character" w:customStyle="1" w:styleId="ListLabel30">
    <w:name w:val="ListLabel 30"/>
    <w:rsid w:val="00E902A4"/>
  </w:style>
  <w:style w:type="character" w:customStyle="1" w:styleId="ListLabel31">
    <w:name w:val="ListLabel 31"/>
    <w:rsid w:val="00E902A4"/>
  </w:style>
  <w:style w:type="character" w:customStyle="1" w:styleId="ListLabel32">
    <w:name w:val="ListLabel 32"/>
    <w:rsid w:val="00E902A4"/>
  </w:style>
  <w:style w:type="character" w:customStyle="1" w:styleId="ListLabel33">
    <w:name w:val="ListLabel 33"/>
    <w:rsid w:val="00E902A4"/>
  </w:style>
  <w:style w:type="character" w:customStyle="1" w:styleId="ListLabel34">
    <w:name w:val="ListLabel 34"/>
    <w:rsid w:val="00E902A4"/>
  </w:style>
  <w:style w:type="character" w:customStyle="1" w:styleId="ListLabel35">
    <w:name w:val="ListLabel 35"/>
    <w:rsid w:val="00E902A4"/>
  </w:style>
  <w:style w:type="character" w:customStyle="1" w:styleId="ListLabel36">
    <w:name w:val="ListLabel 36"/>
    <w:rsid w:val="00E902A4"/>
  </w:style>
  <w:style w:type="character" w:customStyle="1" w:styleId="ListLabel46">
    <w:name w:val="ListLabel 46"/>
    <w:rsid w:val="00E902A4"/>
    <w:rPr>
      <w:sz w:val="16"/>
      <w:szCs w:val="16"/>
      <w:vertAlign w:val="superscript"/>
    </w:rPr>
  </w:style>
  <w:style w:type="paragraph" w:styleId="af6">
    <w:name w:val="Title"/>
    <w:basedOn w:val="a"/>
    <w:next w:val="af0"/>
    <w:link w:val="af7"/>
    <w:qFormat/>
    <w:rsid w:val="00E902A4"/>
    <w:pPr>
      <w:keepNext/>
      <w:suppressAutoHyphens/>
      <w:autoSpaceDE w:val="0"/>
      <w:spacing w:before="240" w:after="120"/>
      <w:ind w:firstLine="540"/>
      <w:jc w:val="both"/>
    </w:pPr>
    <w:rPr>
      <w:rFonts w:ascii="PT Astra Serif" w:eastAsia="Tahoma" w:hAnsi="PT Astra Serif" w:cs="Noto Sans Devanagari"/>
      <w:sz w:val="28"/>
      <w:szCs w:val="28"/>
      <w:lang w:eastAsia="zh-CN"/>
    </w:rPr>
  </w:style>
  <w:style w:type="character" w:customStyle="1" w:styleId="af7">
    <w:name w:val="Заголовок Знак"/>
    <w:basedOn w:val="a0"/>
    <w:link w:val="af6"/>
    <w:rsid w:val="00E902A4"/>
    <w:rPr>
      <w:rFonts w:ascii="PT Astra Serif" w:eastAsia="Tahoma" w:hAnsi="PT Astra Serif" w:cs="Noto Sans Devanagari"/>
      <w:sz w:val="28"/>
      <w:szCs w:val="28"/>
      <w:lang w:eastAsia="zh-CN"/>
    </w:rPr>
  </w:style>
  <w:style w:type="paragraph" w:styleId="af8">
    <w:name w:val="List"/>
    <w:basedOn w:val="af0"/>
    <w:rsid w:val="00E902A4"/>
    <w:rPr>
      <w:rFonts w:ascii="PT Astra Serif" w:hAnsi="PT Astra Serif" w:cs="Noto Sans Devanagari"/>
    </w:rPr>
  </w:style>
  <w:style w:type="paragraph" w:styleId="af9">
    <w:name w:val="caption"/>
    <w:basedOn w:val="a"/>
    <w:qFormat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23">
    <w:name w:val="Указатель2"/>
    <w:basedOn w:val="a"/>
    <w:rsid w:val="00E902A4"/>
    <w:pPr>
      <w:suppressLineNumbers/>
      <w:suppressAutoHyphens/>
      <w:autoSpaceDE w:val="0"/>
      <w:ind w:firstLine="540"/>
      <w:jc w:val="both"/>
    </w:pPr>
    <w:rPr>
      <w:rFonts w:ascii="PT Astra Serif" w:eastAsia="Calibri" w:hAnsi="PT Astra Serif" w:cs="Noto Sans Devanagari"/>
      <w:sz w:val="28"/>
      <w:szCs w:val="28"/>
      <w:lang w:eastAsia="zh-CN"/>
    </w:rPr>
  </w:style>
  <w:style w:type="paragraph" w:customStyle="1" w:styleId="Caption1">
    <w:name w:val="Caption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">
    <w:name w:val="Caption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">
    <w:name w:val="Caption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">
    <w:name w:val="Caption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">
    <w:name w:val="Caption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">
    <w:name w:val="Caption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">
    <w:name w:val="Caption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">
    <w:name w:val="Caption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">
    <w:name w:val="Caption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">
    <w:name w:val="Caption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">
    <w:name w:val="Caption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">
    <w:name w:val="Caption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">
    <w:name w:val="Caption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">
    <w:name w:val="Caption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">
    <w:name w:val="Caption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">
    <w:name w:val="Caption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14">
    <w:name w:val="Название объекта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15">
    <w:name w:val="Указатель1"/>
    <w:basedOn w:val="a"/>
    <w:rsid w:val="00E902A4"/>
    <w:pPr>
      <w:suppressLineNumbers/>
      <w:suppressAutoHyphens/>
      <w:autoSpaceDE w:val="0"/>
      <w:ind w:firstLine="540"/>
      <w:jc w:val="both"/>
    </w:pPr>
    <w:rPr>
      <w:rFonts w:ascii="PT Astra Serif" w:eastAsia="Calibri" w:hAnsi="PT Astra Serif" w:cs="Noto Sans Devanagari"/>
      <w:sz w:val="28"/>
      <w:szCs w:val="28"/>
      <w:lang w:eastAsia="zh-CN"/>
    </w:rPr>
  </w:style>
  <w:style w:type="paragraph" w:customStyle="1" w:styleId="Caption11111111111111111">
    <w:name w:val="Caption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">
    <w:name w:val="Caption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">
    <w:name w:val="Caption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">
    <w:name w:val="Caption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">
    <w:name w:val="Caption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">
    <w:name w:val="Caption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">
    <w:name w:val="Caption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1">
    <w:name w:val="Caption1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11">
    <w:name w:val="Caption11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111">
    <w:name w:val="Caption111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afa">
    <w:name w:val="Колонтитул"/>
    <w:basedOn w:val="a"/>
    <w:rsid w:val="00E902A4"/>
    <w:pPr>
      <w:suppressLineNumbers/>
      <w:tabs>
        <w:tab w:val="center" w:pos="4819"/>
        <w:tab w:val="right" w:pos="9638"/>
      </w:tabs>
      <w:suppressAutoHyphens/>
      <w:autoSpaceDE w:val="0"/>
      <w:ind w:firstLine="540"/>
      <w:jc w:val="both"/>
    </w:pPr>
    <w:rPr>
      <w:rFonts w:eastAsia="Calibri"/>
      <w:sz w:val="28"/>
      <w:szCs w:val="28"/>
      <w:lang w:eastAsia="zh-CN"/>
    </w:rPr>
  </w:style>
  <w:style w:type="paragraph" w:customStyle="1" w:styleId="afb">
    <w:name w:val="Содержимое таблицы"/>
    <w:basedOn w:val="a"/>
    <w:rsid w:val="00E902A4"/>
    <w:pPr>
      <w:widowControl w:val="0"/>
      <w:suppressLineNumbers/>
      <w:suppressAutoHyphens/>
      <w:autoSpaceDE w:val="0"/>
      <w:ind w:firstLine="540"/>
      <w:jc w:val="both"/>
    </w:pPr>
    <w:rPr>
      <w:rFonts w:eastAsia="Calibri"/>
      <w:sz w:val="28"/>
      <w:szCs w:val="28"/>
      <w:lang w:eastAsia="zh-CN"/>
    </w:rPr>
  </w:style>
  <w:style w:type="paragraph" w:customStyle="1" w:styleId="afc">
    <w:name w:val="Заголовок таблицы"/>
    <w:basedOn w:val="afb"/>
    <w:rsid w:val="00E902A4"/>
    <w:pPr>
      <w:jc w:val="center"/>
    </w:pPr>
    <w:rPr>
      <w:b/>
      <w:bCs/>
    </w:rPr>
  </w:style>
  <w:style w:type="paragraph" w:customStyle="1" w:styleId="afd">
    <w:name w:val="Верхний колонтитул слева"/>
    <w:basedOn w:val="a5"/>
    <w:rsid w:val="00E902A4"/>
    <w:pPr>
      <w:suppressLineNumbers/>
      <w:suppressAutoHyphens/>
      <w:autoSpaceDE w:val="0"/>
      <w:ind w:firstLine="540"/>
      <w:jc w:val="both"/>
    </w:pPr>
    <w:rPr>
      <w:rFonts w:eastAsia="Calibri"/>
      <w:sz w:val="28"/>
      <w:szCs w:val="28"/>
      <w:lang w:val="x-none" w:eastAsia="zh-CN"/>
    </w:rPr>
  </w:style>
  <w:style w:type="paragraph" w:customStyle="1" w:styleId="Caption111111111111111111111111111">
    <w:name w:val="Caption111111111111111111111111111"/>
    <w:basedOn w:val="a"/>
    <w:rsid w:val="00E902A4"/>
    <w:pPr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2">
    <w:name w:val="Caption2"/>
    <w:basedOn w:val="a"/>
    <w:rsid w:val="00E902A4"/>
    <w:pPr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afe">
    <w:name w:val="Содержимое врезки"/>
    <w:basedOn w:val="a"/>
    <w:rsid w:val="00E902A4"/>
    <w:pPr>
      <w:suppressAutoHyphens/>
      <w:autoSpaceDE w:val="0"/>
      <w:ind w:firstLine="540"/>
      <w:jc w:val="both"/>
    </w:pPr>
    <w:rPr>
      <w:rFonts w:eastAsia="Calibri"/>
      <w:sz w:val="28"/>
      <w:szCs w:val="28"/>
      <w:lang w:eastAsia="zh-CN"/>
    </w:rPr>
  </w:style>
  <w:style w:type="paragraph" w:customStyle="1" w:styleId="aff">
    <w:name w:val="Фигура"/>
    <w:basedOn w:val="Caption11111111"/>
    <w:rsid w:val="00E902A4"/>
  </w:style>
  <w:style w:type="character" w:customStyle="1" w:styleId="WW8Num8z1">
    <w:name w:val="WW8Num8z1"/>
    <w:qFormat/>
    <w:rsid w:val="00303197"/>
    <w:rPr>
      <w:rFonts w:cs="Times New Roman"/>
    </w:rPr>
  </w:style>
  <w:style w:type="paragraph" w:styleId="aff0">
    <w:name w:val="endnote text"/>
    <w:basedOn w:val="a"/>
    <w:link w:val="aff1"/>
    <w:uiPriority w:val="99"/>
    <w:semiHidden/>
    <w:unhideWhenUsed/>
    <w:rsid w:val="008026A0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8026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endnote reference"/>
    <w:basedOn w:val="a0"/>
    <w:uiPriority w:val="99"/>
    <w:semiHidden/>
    <w:unhideWhenUsed/>
    <w:rsid w:val="008026A0"/>
    <w:rPr>
      <w:vertAlign w:val="superscript"/>
    </w:rPr>
  </w:style>
  <w:style w:type="character" w:styleId="aff3">
    <w:name w:val="Placeholder Text"/>
    <w:basedOn w:val="a0"/>
    <w:uiPriority w:val="99"/>
    <w:semiHidden/>
    <w:rsid w:val="008026A0"/>
    <w:rPr>
      <w:color w:val="666666"/>
    </w:rPr>
  </w:style>
  <w:style w:type="paragraph" w:customStyle="1" w:styleId="16">
    <w:name w:val="Без интервала1"/>
    <w:rsid w:val="00F77BA0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60F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100;&#1103;&#1082;&#1086;&#1074;&#1072;\AppData\Roaming\Microsoft\&#1064;&#1072;&#1073;&#1083;&#1086;&#1085;&#1099;\&#1073;&#1083;&#1072;&#1085;&#1082;%20&#1087;&#1086;&#1089;&#1090;&#1072;&#1085;&#1086;&#1074;&#1083;&#1077;&#1085;&#1080;&#1103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A5B9B-257C-4BDB-BDAB-CAE5DD8B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новый</Template>
  <TotalTime>3381</TotalTime>
  <Pages>33</Pages>
  <Words>7012</Words>
  <Characters>39971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Дьякова Татьяна Сергеевна</dc:creator>
  <cp:keywords/>
  <dc:description/>
  <cp:lastModifiedBy>User</cp:lastModifiedBy>
  <cp:revision>122</cp:revision>
  <cp:lastPrinted>2025-11-10T06:52:00Z</cp:lastPrinted>
  <dcterms:created xsi:type="dcterms:W3CDTF">2025-11-03T18:41:00Z</dcterms:created>
  <dcterms:modified xsi:type="dcterms:W3CDTF">2025-11-13T04:12:00Z</dcterms:modified>
</cp:coreProperties>
</file>